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9B1" w:rsidRPr="001D7DC1" w:rsidRDefault="00DE49B1" w:rsidP="007321A8">
      <w:pPr>
        <w:jc w:val="center"/>
        <w:rPr>
          <w:rFonts w:ascii="宋体"/>
          <w:b/>
          <w:sz w:val="24"/>
        </w:rPr>
      </w:pPr>
      <w:r w:rsidRPr="001D7DC1">
        <w:rPr>
          <w:rFonts w:ascii="宋体" w:hAnsi="宋体"/>
          <w:b/>
          <w:sz w:val="24"/>
        </w:rPr>
        <w:t xml:space="preserve">                                                                                                                                                                                                                                                                                                                                                                                                                                                                                                                                                                                                                                                                                                                                                                                                                                                                                                                                                                                                                                                                                                                                                                                                                                                                                                                                                                                                                                                                                                                                                                                                                                                                                                                                                                                                                                                                                                                                                                                                                                                                                                                                                                                                                                                                                                                                                                                                                                                                                                                                                                                                                                                                                                                                                                                                                                                                                                                                                                                                                                                                                                                                                                                                                                                                                                                                                                                                                                                                                                                                                                                                                                                                                                                                                                                                                                                                                                                                                                                                                                                                                                                                                                                                                                                                                                                                                                                                                                                                                                                                                                                                                                                                                                                                                                                                                                                                                                                                                                                                                                                    </w:t>
      </w:r>
    </w:p>
    <w:p w:rsidR="00DE49B1" w:rsidRPr="001D7DC1" w:rsidRDefault="00DE49B1" w:rsidP="007321A8">
      <w:pPr>
        <w:jc w:val="center"/>
        <w:rPr>
          <w:rFonts w:ascii="宋体"/>
          <w:b/>
          <w:sz w:val="72"/>
        </w:rPr>
      </w:pPr>
    </w:p>
    <w:p w:rsidR="00DE49B1" w:rsidRPr="001D7DC1" w:rsidRDefault="00DE49B1"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DE49B1" w:rsidRPr="001D7DC1" w:rsidRDefault="00DE49B1" w:rsidP="007321A8">
      <w:pPr>
        <w:rPr>
          <w:rFonts w:eastAsia="黑体"/>
          <w:sz w:val="32"/>
        </w:rPr>
      </w:pPr>
    </w:p>
    <w:p w:rsidR="00DE49B1" w:rsidRPr="001D7DC1" w:rsidRDefault="00DE49B1" w:rsidP="001F5790">
      <w:pPr>
        <w:ind w:firstLineChars="545" w:firstLine="31680"/>
        <w:rPr>
          <w:rFonts w:ascii="宋体"/>
          <w:sz w:val="32"/>
        </w:rPr>
      </w:pPr>
    </w:p>
    <w:p w:rsidR="00DE49B1" w:rsidRPr="001D7DC1" w:rsidRDefault="00DE49B1" w:rsidP="001F5790">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sidRPr="001F5790">
        <w:rPr>
          <w:rFonts w:ascii="宋体" w:hAnsi="宋体" w:hint="eastAsia"/>
          <w:b/>
          <w:sz w:val="32"/>
          <w:szCs w:val="32"/>
        </w:rPr>
        <w:t>大直径不锈钢复合筒体零件检测</w:t>
      </w:r>
    </w:p>
    <w:p w:rsidR="00DE49B1" w:rsidRPr="001D7DC1" w:rsidRDefault="00DE49B1" w:rsidP="001F5790">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21</w:t>
      </w:r>
    </w:p>
    <w:p w:rsidR="00DE49B1" w:rsidRPr="001D7DC1" w:rsidRDefault="00DE49B1" w:rsidP="00A8679E">
      <w:pPr>
        <w:jc w:val="center"/>
        <w:rPr>
          <w:rFonts w:eastAsia="黑体"/>
          <w:sz w:val="36"/>
          <w:szCs w:val="36"/>
          <w:u w:val="single"/>
        </w:rPr>
      </w:pPr>
    </w:p>
    <w:p w:rsidR="00DE49B1" w:rsidRPr="001D7DC1" w:rsidRDefault="00DE49B1" w:rsidP="007321A8">
      <w:pPr>
        <w:jc w:val="center"/>
        <w:rPr>
          <w:rFonts w:eastAsia="黑体"/>
          <w:sz w:val="32"/>
        </w:rPr>
      </w:pPr>
    </w:p>
    <w:p w:rsidR="00DE49B1" w:rsidRPr="001D7DC1" w:rsidRDefault="00DE49B1" w:rsidP="007321A8">
      <w:pPr>
        <w:jc w:val="center"/>
        <w:rPr>
          <w:sz w:val="32"/>
        </w:rPr>
      </w:pPr>
    </w:p>
    <w:p w:rsidR="00DE49B1" w:rsidRPr="001D7DC1" w:rsidRDefault="00DE49B1" w:rsidP="007321A8">
      <w:pPr>
        <w:jc w:val="center"/>
        <w:rPr>
          <w:sz w:val="44"/>
        </w:rPr>
      </w:pPr>
    </w:p>
    <w:p w:rsidR="00DE49B1" w:rsidRPr="001D7DC1" w:rsidRDefault="00DE49B1" w:rsidP="007321A8">
      <w:pPr>
        <w:jc w:val="center"/>
        <w:rPr>
          <w:sz w:val="44"/>
        </w:rPr>
      </w:pPr>
    </w:p>
    <w:p w:rsidR="00DE49B1" w:rsidRPr="001D7DC1" w:rsidRDefault="00DE49B1" w:rsidP="007321A8">
      <w:pPr>
        <w:jc w:val="center"/>
        <w:rPr>
          <w:rFonts w:eastAsia="黑体"/>
          <w:sz w:val="32"/>
        </w:rPr>
      </w:pPr>
    </w:p>
    <w:p w:rsidR="00DE49B1" w:rsidRPr="001D7DC1" w:rsidRDefault="00DE49B1" w:rsidP="007321A8">
      <w:pPr>
        <w:jc w:val="center"/>
        <w:rPr>
          <w:rFonts w:eastAsia="黑体"/>
          <w:sz w:val="32"/>
        </w:rPr>
      </w:pPr>
    </w:p>
    <w:p w:rsidR="00DE49B1" w:rsidRPr="001D7DC1" w:rsidRDefault="00DE49B1" w:rsidP="007321A8">
      <w:pPr>
        <w:jc w:val="center"/>
        <w:rPr>
          <w:rFonts w:eastAsia="黑体"/>
          <w:sz w:val="32"/>
        </w:rPr>
      </w:pPr>
    </w:p>
    <w:p w:rsidR="00DE49B1" w:rsidRPr="001D7DC1" w:rsidRDefault="00DE49B1" w:rsidP="007321A8">
      <w:pPr>
        <w:jc w:val="center"/>
        <w:rPr>
          <w:rFonts w:eastAsia="黑体"/>
          <w:sz w:val="32"/>
        </w:rPr>
      </w:pPr>
    </w:p>
    <w:p w:rsidR="00DE49B1" w:rsidRPr="001D7DC1" w:rsidRDefault="00DE49B1" w:rsidP="007321A8">
      <w:pPr>
        <w:jc w:val="center"/>
        <w:rPr>
          <w:rFonts w:eastAsia="黑体"/>
          <w:sz w:val="32"/>
        </w:rPr>
      </w:pPr>
    </w:p>
    <w:p w:rsidR="00DE49B1" w:rsidRPr="001D7DC1" w:rsidRDefault="00DE49B1" w:rsidP="007321A8">
      <w:pPr>
        <w:rPr>
          <w:rFonts w:eastAsia="黑体"/>
          <w:sz w:val="32"/>
        </w:rPr>
      </w:pPr>
    </w:p>
    <w:p w:rsidR="00DE49B1" w:rsidRPr="001D7DC1" w:rsidRDefault="00DE49B1" w:rsidP="007321A8">
      <w:pPr>
        <w:jc w:val="center"/>
        <w:rPr>
          <w:rFonts w:ascii="宋体"/>
          <w:sz w:val="32"/>
        </w:rPr>
      </w:pPr>
    </w:p>
    <w:p w:rsidR="00DE49B1" w:rsidRPr="003A5CE5" w:rsidRDefault="00DE49B1"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DE49B1" w:rsidRPr="003A5CE5" w:rsidRDefault="00DE49B1"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7"/>
          <w:attr w:name="Month" w:val="7"/>
          <w:attr w:name="Year" w:val="2016"/>
        </w:smartTag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7</w:t>
        </w:r>
        <w:r w:rsidRPr="003A5CE5">
          <w:rPr>
            <w:rFonts w:ascii="宋体" w:eastAsia="宋体" w:hAnsi="宋体" w:hint="eastAsia"/>
            <w:b/>
            <w:color w:val="FF0000"/>
            <w:sz w:val="32"/>
            <w:szCs w:val="32"/>
          </w:rPr>
          <w:t>月</w:t>
        </w:r>
        <w:r>
          <w:rPr>
            <w:rFonts w:ascii="宋体" w:eastAsia="宋体" w:hAnsi="宋体"/>
            <w:b/>
            <w:color w:val="FF0000"/>
            <w:sz w:val="32"/>
            <w:szCs w:val="32"/>
          </w:rPr>
          <w:t>7</w:t>
        </w:r>
        <w:r w:rsidRPr="003A5CE5">
          <w:rPr>
            <w:rFonts w:ascii="宋体" w:eastAsia="宋体" w:hAnsi="宋体" w:hint="eastAsia"/>
            <w:b/>
            <w:color w:val="FF0000"/>
            <w:sz w:val="32"/>
            <w:szCs w:val="32"/>
          </w:rPr>
          <w:t>日</w:t>
        </w:r>
      </w:smartTag>
    </w:p>
    <w:p w:rsidR="00DE49B1" w:rsidRPr="001D7DC1" w:rsidRDefault="00DE49B1" w:rsidP="001F5790">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DE49B1" w:rsidRPr="001D7DC1" w:rsidRDefault="00DE49B1" w:rsidP="001F5790">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w:t>
      </w:r>
      <w:r w:rsidRPr="001D7DC1">
        <w:rPr>
          <w:rFonts w:ascii="宋体" w:hAnsi="宋体" w:hint="eastAsia"/>
          <w:bCs/>
          <w:sz w:val="30"/>
          <w:szCs w:val="30"/>
        </w:rPr>
        <w:t>邀请</w:t>
      </w:r>
    </w:p>
    <w:p w:rsidR="00DE49B1" w:rsidRPr="001D7DC1" w:rsidRDefault="00DE49B1" w:rsidP="001F5790">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DE49B1" w:rsidRPr="001D7DC1" w:rsidRDefault="00DE49B1" w:rsidP="001F5790">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DE49B1" w:rsidRPr="001D7DC1" w:rsidRDefault="00DE49B1" w:rsidP="001F5790">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DE49B1" w:rsidRPr="001D7DC1" w:rsidRDefault="00DE49B1" w:rsidP="001F5790">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DE49B1" w:rsidRPr="001D7DC1" w:rsidRDefault="00DE49B1" w:rsidP="00713864">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w:t>
      </w:r>
      <w:r w:rsidRPr="001D7DC1">
        <w:rPr>
          <w:rFonts w:ascii="宋体" w:hAnsi="宋体" w:hint="eastAsia"/>
          <w:b/>
          <w:sz w:val="44"/>
          <w:szCs w:val="44"/>
        </w:rPr>
        <w:t>邀请</w:t>
      </w:r>
    </w:p>
    <w:p w:rsidR="00DE49B1" w:rsidRPr="001D7DC1" w:rsidRDefault="00DE49B1" w:rsidP="001F5790">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大直径不锈钢复合筒体零件检测</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DE49B1" w:rsidRPr="001D7DC1" w:rsidRDefault="00DE49B1" w:rsidP="001F5790">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大直径不锈钢复合筒体零件检测</w:t>
      </w:r>
      <w:r w:rsidRPr="001D7DC1">
        <w:rPr>
          <w:rFonts w:ascii="宋体" w:hAnsi="宋体" w:hint="eastAsia"/>
          <w:spacing w:val="4"/>
          <w:sz w:val="24"/>
        </w:rPr>
        <w:t>及相关服务</w:t>
      </w:r>
    </w:p>
    <w:p w:rsidR="00DE49B1" w:rsidRPr="00D8034C" w:rsidRDefault="00DE49B1" w:rsidP="001F5790">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D</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hAnsi="宋体"/>
          <w:b/>
          <w:color w:val="FF0000"/>
          <w:sz w:val="24"/>
        </w:rPr>
        <w:t>00</w:t>
      </w:r>
      <w:r>
        <w:rPr>
          <w:rFonts w:ascii="宋体" w:hAnsi="宋体"/>
          <w:b/>
          <w:color w:val="FF0000"/>
          <w:sz w:val="24"/>
        </w:rPr>
        <w:t>21</w:t>
      </w:r>
    </w:p>
    <w:p w:rsidR="00DE49B1" w:rsidRPr="001D7DC1" w:rsidRDefault="00DE49B1" w:rsidP="001F5790">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DE49B1" w:rsidRPr="005E1D6F" w:rsidRDefault="00DE49B1" w:rsidP="001F5790">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b/>
          <w:color w:val="FF0000"/>
          <w:spacing w:val="4"/>
          <w:sz w:val="24"/>
        </w:rPr>
        <w:t>上海振华检测技术咨询有限公司</w:t>
      </w:r>
      <w:r w:rsidRPr="001579C8">
        <w:rPr>
          <w:rFonts w:ascii="宋体" w:hAnsi="宋体" w:hint="eastAsia"/>
          <w:b/>
          <w:color w:val="FF0000"/>
          <w:spacing w:val="4"/>
          <w:sz w:val="24"/>
        </w:rPr>
        <w:t>。</w:t>
      </w:r>
    </w:p>
    <w:p w:rsidR="00DE49B1" w:rsidRPr="001D7DC1" w:rsidRDefault="00DE49B1" w:rsidP="001F5790">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DE49B1" w:rsidRPr="001D7DC1" w:rsidRDefault="00DE49B1" w:rsidP="001F5790">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DE49B1" w:rsidRDefault="00DE49B1" w:rsidP="001F5790">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DE49B1" w:rsidRPr="00395F02" w:rsidRDefault="00DE49B1" w:rsidP="001F5790">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DE49B1" w:rsidRPr="00EF559A" w:rsidRDefault="00DE49B1" w:rsidP="001F5790">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DE49B1" w:rsidRPr="001D7FD7" w:rsidRDefault="00DE49B1" w:rsidP="001F5790">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7</w:t>
      </w:r>
      <w:r w:rsidRPr="007B579D">
        <w:rPr>
          <w:rFonts w:ascii="宋体" w:hAnsi="宋体" w:hint="eastAsia"/>
          <w:b/>
          <w:color w:val="FF0000"/>
          <w:spacing w:val="4"/>
          <w:sz w:val="24"/>
        </w:rPr>
        <w:t>月</w:t>
      </w:r>
      <w:r>
        <w:rPr>
          <w:rFonts w:ascii="宋体" w:hAnsi="宋体"/>
          <w:b/>
          <w:color w:val="FF0000"/>
          <w:spacing w:val="4"/>
          <w:sz w:val="24"/>
        </w:rPr>
        <w:t>11</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DE49B1" w:rsidRDefault="00DE49B1" w:rsidP="001F5790">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DE49B1" w:rsidRPr="00E12649" w:rsidRDefault="00DE49B1" w:rsidP="001F5790">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DE49B1" w:rsidRPr="00653FB4" w:rsidRDefault="00DE49B1" w:rsidP="001F5790">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DE49B1" w:rsidRDefault="00DE49B1" w:rsidP="001F5790">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DE49B1" w:rsidRPr="00985F92" w:rsidRDefault="00DE49B1" w:rsidP="001F5790">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p>
    <w:p w:rsidR="00DE49B1" w:rsidRDefault="00DE49B1" w:rsidP="001F5790">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p>
    <w:p w:rsidR="00DE49B1" w:rsidRDefault="00DE49B1" w:rsidP="001F5790">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p>
    <w:p w:rsidR="00DE49B1" w:rsidRPr="00F01649" w:rsidRDefault="00DE49B1" w:rsidP="001F5790">
      <w:pPr>
        <w:spacing w:line="360" w:lineRule="auto"/>
        <w:ind w:firstLineChars="200" w:firstLine="31680"/>
      </w:pP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r w:rsidRPr="001900E0">
        <w:rPr>
          <w:rFonts w:ascii="宋体" w:hAnsi="宋体" w:cs="宋体"/>
          <w:color w:val="000000"/>
          <w:spacing w:val="2"/>
          <w:kern w:val="0"/>
          <w:sz w:val="24"/>
        </w:rPr>
        <w:t>cgk@ntu.edu.cn</w:t>
      </w:r>
      <w:r>
        <w:rPr>
          <w:rFonts w:ascii="宋体" w:hAnsi="宋体" w:cs="宋体" w:hint="eastAsia"/>
          <w:color w:val="000000"/>
          <w:spacing w:val="2"/>
          <w:kern w:val="0"/>
          <w:sz w:val="24"/>
        </w:rPr>
        <w:t>。</w:t>
      </w:r>
    </w:p>
    <w:p w:rsidR="00DE49B1" w:rsidRPr="001D7DC1" w:rsidRDefault="00DE49B1" w:rsidP="001F5790">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DE49B1" w:rsidRPr="001D7DC1" w:rsidRDefault="00DE49B1"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DE49B1" w:rsidRPr="001D7DC1" w:rsidRDefault="00DE49B1" w:rsidP="001F5790">
      <w:pPr>
        <w:spacing w:line="360" w:lineRule="auto"/>
        <w:ind w:firstLineChars="200" w:firstLine="31680"/>
        <w:rPr>
          <w:b/>
          <w:sz w:val="24"/>
        </w:rPr>
      </w:pPr>
      <w:r w:rsidRPr="001D7DC1">
        <w:rPr>
          <w:b/>
          <w:sz w:val="24"/>
        </w:rPr>
        <w:t xml:space="preserve">1.1. </w:t>
      </w:r>
      <w:r w:rsidRPr="001D7DC1">
        <w:rPr>
          <w:rFonts w:hint="eastAsia"/>
          <w:sz w:val="24"/>
        </w:rPr>
        <w:t>名词定义</w:t>
      </w:r>
    </w:p>
    <w:p w:rsidR="00DE49B1" w:rsidRPr="001D7DC1" w:rsidRDefault="00DE49B1" w:rsidP="001F5790">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DE49B1" w:rsidRPr="001D7DC1" w:rsidRDefault="00DE49B1" w:rsidP="001F5790">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DE49B1" w:rsidRPr="001D7DC1" w:rsidRDefault="00DE49B1" w:rsidP="001F5790">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w:t>
      </w:r>
      <w:r w:rsidRPr="001D7DC1">
        <w:rPr>
          <w:rFonts w:hint="eastAsia"/>
          <w:sz w:val="24"/>
        </w:rPr>
        <w:t>邀请</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DE49B1" w:rsidRPr="001D7DC1" w:rsidRDefault="00DE49B1" w:rsidP="001F5790">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DE49B1" w:rsidRPr="001D7DC1" w:rsidRDefault="00DE49B1" w:rsidP="001F5790">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DE49B1" w:rsidRPr="001D7DC1" w:rsidRDefault="00DE49B1" w:rsidP="001F5790">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DE49B1" w:rsidRPr="001D7DC1" w:rsidRDefault="00DE49B1" w:rsidP="001F5790">
      <w:pPr>
        <w:spacing w:line="360" w:lineRule="auto"/>
        <w:ind w:firstLineChars="196" w:firstLine="31680"/>
        <w:rPr>
          <w:b/>
          <w:sz w:val="24"/>
        </w:rPr>
      </w:pPr>
    </w:p>
    <w:p w:rsidR="00DE49B1" w:rsidRPr="001D7DC1" w:rsidRDefault="00DE49B1"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DE49B1" w:rsidRPr="001D7DC1" w:rsidRDefault="00DE49B1" w:rsidP="001F5790">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DE49B1" w:rsidRPr="001D7DC1" w:rsidRDefault="00DE49B1" w:rsidP="001F5790">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DE49B1" w:rsidRPr="001D7DC1" w:rsidRDefault="00DE49B1" w:rsidP="001F5790">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DE49B1" w:rsidRPr="001D7DC1" w:rsidRDefault="00DE49B1" w:rsidP="001F5790">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DE49B1" w:rsidRPr="001D7DC1" w:rsidRDefault="00DE49B1" w:rsidP="001F5790">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DE49B1" w:rsidRPr="001D7DC1" w:rsidRDefault="00DE49B1" w:rsidP="001F5790">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DE49B1" w:rsidRPr="001D7DC1" w:rsidRDefault="00DE49B1" w:rsidP="001F5790">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DE49B1" w:rsidRPr="001D7DC1" w:rsidRDefault="00DE49B1" w:rsidP="001F5790">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DE49B1" w:rsidRPr="00F9208E" w:rsidRDefault="00DE49B1" w:rsidP="001F5790">
      <w:pPr>
        <w:spacing w:line="360" w:lineRule="auto"/>
        <w:ind w:firstLineChars="200" w:firstLine="31680"/>
        <w:rPr>
          <w:sz w:val="24"/>
        </w:rPr>
      </w:pPr>
      <w:r>
        <w:rPr>
          <w:rFonts w:hint="eastAsia"/>
          <w:sz w:val="24"/>
        </w:rPr>
        <w:t>（</w:t>
      </w:r>
      <w:r>
        <w:rPr>
          <w:sz w:val="24"/>
        </w:rPr>
        <w:t>7</w:t>
      </w:r>
      <w:bookmarkStart w:id="0" w:name="_GoBack"/>
      <w:bookmarkEnd w:id="0"/>
      <w:r>
        <w:rPr>
          <w:rFonts w:hint="eastAsia"/>
          <w:sz w:val="24"/>
        </w:rPr>
        <w:t>）近一年“无行贿记录犯罪证明”</w:t>
      </w:r>
    </w:p>
    <w:p w:rsidR="00DE49B1" w:rsidRPr="001D7DC1" w:rsidRDefault="00DE49B1" w:rsidP="001F5790">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DE49B1" w:rsidRPr="001D7DC1" w:rsidRDefault="00DE49B1" w:rsidP="001F5790">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DE49B1" w:rsidRPr="001D7DC1" w:rsidRDefault="00DE49B1" w:rsidP="001F5790">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DE49B1" w:rsidRPr="001D7DC1" w:rsidRDefault="00DE49B1" w:rsidP="001F5790">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DE49B1" w:rsidRPr="001D7DC1" w:rsidRDefault="00DE49B1" w:rsidP="001F5790">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DE49B1" w:rsidRPr="001D7DC1" w:rsidRDefault="00DE49B1" w:rsidP="001F5790">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DE49B1" w:rsidRPr="001D7DC1" w:rsidRDefault="00DE49B1" w:rsidP="001F5790">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DE49B1" w:rsidRPr="001D7DC1" w:rsidRDefault="00DE49B1" w:rsidP="001F5790">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DE49B1" w:rsidRPr="001D7DC1" w:rsidRDefault="00DE49B1" w:rsidP="001F5790">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DE49B1" w:rsidRPr="001D7DC1" w:rsidRDefault="00DE49B1" w:rsidP="001F5790">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DE49B1" w:rsidRPr="001D7DC1" w:rsidRDefault="00DE49B1" w:rsidP="001F5790">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DE49B1" w:rsidRPr="001D7DC1" w:rsidRDefault="00DE49B1" w:rsidP="001F5790">
      <w:pPr>
        <w:spacing w:line="360" w:lineRule="auto"/>
        <w:ind w:firstLineChars="196" w:firstLine="31680"/>
        <w:rPr>
          <w:b/>
          <w:sz w:val="24"/>
        </w:rPr>
      </w:pPr>
    </w:p>
    <w:p w:rsidR="00DE49B1" w:rsidRPr="001D7DC1" w:rsidRDefault="00DE49B1" w:rsidP="006C6F8B">
      <w:pPr>
        <w:spacing w:line="360" w:lineRule="auto"/>
        <w:rPr>
          <w:b/>
          <w:sz w:val="24"/>
        </w:rPr>
      </w:pPr>
      <w:r w:rsidRPr="001D7DC1">
        <w:rPr>
          <w:rFonts w:hint="eastAsia"/>
          <w:b/>
          <w:sz w:val="24"/>
        </w:rPr>
        <w:t>三、投标细则</w:t>
      </w:r>
    </w:p>
    <w:p w:rsidR="00DE49B1" w:rsidRPr="001D7DC1" w:rsidRDefault="00DE49B1" w:rsidP="001F5790">
      <w:pPr>
        <w:spacing w:line="360" w:lineRule="auto"/>
        <w:ind w:firstLineChars="196" w:firstLine="31680"/>
        <w:rPr>
          <w:b/>
          <w:sz w:val="24"/>
        </w:rPr>
      </w:pPr>
      <w:r w:rsidRPr="001D7DC1">
        <w:rPr>
          <w:b/>
          <w:sz w:val="24"/>
        </w:rPr>
        <w:t xml:space="preserve">3.1. </w:t>
      </w:r>
      <w:r w:rsidRPr="001D7DC1">
        <w:rPr>
          <w:rFonts w:hint="eastAsia"/>
          <w:sz w:val="24"/>
        </w:rPr>
        <w:t>投标货物</w:t>
      </w:r>
    </w:p>
    <w:p w:rsidR="00DE49B1" w:rsidRPr="001D7DC1" w:rsidRDefault="00DE49B1" w:rsidP="001F5790">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DE49B1" w:rsidRPr="001D7DC1" w:rsidRDefault="00DE49B1" w:rsidP="001F5790">
      <w:pPr>
        <w:spacing w:line="360" w:lineRule="auto"/>
        <w:ind w:firstLineChars="196" w:firstLine="31680"/>
        <w:rPr>
          <w:b/>
          <w:sz w:val="24"/>
        </w:rPr>
      </w:pPr>
      <w:r w:rsidRPr="001D7DC1">
        <w:rPr>
          <w:b/>
          <w:sz w:val="24"/>
        </w:rPr>
        <w:t xml:space="preserve">3.2. </w:t>
      </w:r>
      <w:r w:rsidRPr="001D7DC1">
        <w:rPr>
          <w:rFonts w:hint="eastAsia"/>
          <w:sz w:val="24"/>
        </w:rPr>
        <w:t>投标报价</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DE49B1" w:rsidRPr="001D7DC1" w:rsidRDefault="00DE49B1" w:rsidP="001F5790">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DE49B1" w:rsidRPr="001D7DC1" w:rsidRDefault="00DE49B1" w:rsidP="001F5790">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DE49B1" w:rsidRPr="001D7DC1" w:rsidRDefault="00DE49B1" w:rsidP="001F579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DE49B1" w:rsidRPr="001D7DC1" w:rsidRDefault="00DE49B1" w:rsidP="001F5790">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DE49B1" w:rsidRPr="001D7DC1" w:rsidRDefault="00DE49B1" w:rsidP="001F5790">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DE49B1" w:rsidRPr="001D7DC1" w:rsidRDefault="00DE49B1" w:rsidP="006C6F8B">
      <w:pPr>
        <w:spacing w:line="360" w:lineRule="auto"/>
        <w:rPr>
          <w:rFonts w:ascii="宋体"/>
          <w:b/>
          <w:sz w:val="24"/>
        </w:rPr>
      </w:pPr>
    </w:p>
    <w:p w:rsidR="00DE49B1" w:rsidRPr="001D7DC1" w:rsidRDefault="00DE49B1"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DE49B1" w:rsidRPr="001D7DC1" w:rsidRDefault="00DE49B1" w:rsidP="001F5790">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DE49B1" w:rsidRPr="001D7DC1" w:rsidRDefault="00DE49B1" w:rsidP="001F5790">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DE49B1" w:rsidRPr="001D7DC1" w:rsidRDefault="00DE49B1" w:rsidP="001F5790">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DE49B1" w:rsidRPr="001D7DC1" w:rsidRDefault="00DE49B1" w:rsidP="001F5790">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DE49B1" w:rsidRPr="001D7DC1" w:rsidRDefault="00DE49B1" w:rsidP="001F5790">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DE49B1" w:rsidRPr="001D7DC1" w:rsidRDefault="00DE49B1" w:rsidP="001F5790">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DE49B1" w:rsidRPr="001D7DC1" w:rsidRDefault="00DE49B1" w:rsidP="001F5790">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DE49B1" w:rsidRPr="001D7DC1" w:rsidRDefault="00DE49B1" w:rsidP="001F5790">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DE49B1" w:rsidRPr="001D7DC1" w:rsidRDefault="00DE49B1" w:rsidP="001F5790">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DE49B1" w:rsidRPr="001D7DC1" w:rsidRDefault="00DE49B1" w:rsidP="001F5790">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DE49B1" w:rsidRPr="001D7DC1" w:rsidRDefault="00DE49B1" w:rsidP="001F5790">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DE49B1" w:rsidRPr="001D7DC1" w:rsidRDefault="00DE49B1" w:rsidP="001F5790">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DE49B1" w:rsidRPr="001D7DC1" w:rsidRDefault="00DE49B1" w:rsidP="001F5790">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DE49B1" w:rsidRPr="001D7DC1" w:rsidRDefault="00DE49B1" w:rsidP="001F5790">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DE49B1" w:rsidRPr="001D7DC1" w:rsidRDefault="00DE49B1" w:rsidP="001F5790">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DE49B1" w:rsidRPr="001D7DC1" w:rsidRDefault="00DE49B1" w:rsidP="001F5790">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DE49B1" w:rsidRDefault="00DE49B1" w:rsidP="009F0663">
      <w:pPr>
        <w:spacing w:line="360" w:lineRule="auto"/>
        <w:rPr>
          <w:b/>
          <w:sz w:val="24"/>
        </w:rPr>
      </w:pPr>
    </w:p>
    <w:p w:rsidR="00DE49B1" w:rsidRPr="001D7DC1" w:rsidRDefault="00DE49B1"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DE49B1" w:rsidRDefault="00DE49B1" w:rsidP="001F5790">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DE49B1" w:rsidRPr="001D7DC1" w:rsidRDefault="00DE49B1" w:rsidP="001F5790">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DE49B1" w:rsidRPr="001D7DC1" w:rsidRDefault="00DE49B1" w:rsidP="001F5790">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DE49B1" w:rsidRPr="001D7DC1" w:rsidRDefault="00DE49B1" w:rsidP="001F5790">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DE49B1" w:rsidRPr="001D7DC1" w:rsidRDefault="00DE49B1"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DE49B1" w:rsidRPr="001D7DC1" w:rsidRDefault="00DE49B1" w:rsidP="001F5790">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DE49B1" w:rsidRPr="001D7DC1" w:rsidRDefault="00DE49B1"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DE49B1" w:rsidRPr="001D7DC1" w:rsidRDefault="00DE49B1" w:rsidP="001F5790">
      <w:pPr>
        <w:spacing w:line="288" w:lineRule="auto"/>
        <w:ind w:firstLineChars="200" w:firstLine="31680"/>
        <w:outlineLvl w:val="0"/>
        <w:rPr>
          <w:rFonts w:hAnsi="宋体"/>
          <w:bCs/>
          <w:sz w:val="24"/>
        </w:rPr>
      </w:pPr>
    </w:p>
    <w:p w:rsidR="00DE49B1" w:rsidRPr="001D7DC1" w:rsidRDefault="00DE49B1"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DE49B1" w:rsidRPr="001D7DC1">
        <w:trPr>
          <w:trHeight w:val="430"/>
          <w:jc w:val="center"/>
        </w:trPr>
        <w:tc>
          <w:tcPr>
            <w:tcW w:w="1164" w:type="dxa"/>
            <w:vAlign w:val="center"/>
          </w:tcPr>
          <w:p w:rsidR="00DE49B1" w:rsidRPr="001D7DC1" w:rsidRDefault="00DE49B1"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DE49B1" w:rsidRPr="001D7DC1" w:rsidRDefault="00DE49B1"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DE49B1" w:rsidRPr="001D7DC1" w:rsidRDefault="00DE49B1" w:rsidP="00301796">
            <w:pPr>
              <w:spacing w:line="288" w:lineRule="auto"/>
              <w:jc w:val="center"/>
              <w:rPr>
                <w:rFonts w:ascii="宋体"/>
                <w:b/>
                <w:sz w:val="24"/>
              </w:rPr>
            </w:pPr>
            <w:r w:rsidRPr="001D7DC1">
              <w:rPr>
                <w:rFonts w:hAnsi="宋体" w:hint="eastAsia"/>
                <w:b/>
                <w:sz w:val="24"/>
              </w:rPr>
              <w:t>数量</w:t>
            </w:r>
          </w:p>
        </w:tc>
      </w:tr>
      <w:tr w:rsidR="00DE49B1" w:rsidRPr="001D7DC1">
        <w:trPr>
          <w:jc w:val="center"/>
        </w:trPr>
        <w:tc>
          <w:tcPr>
            <w:tcW w:w="1164" w:type="dxa"/>
            <w:vAlign w:val="center"/>
          </w:tcPr>
          <w:p w:rsidR="00DE49B1" w:rsidRPr="004175D0" w:rsidRDefault="00DE49B1"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DE49B1" w:rsidRPr="004175D0" w:rsidRDefault="00DE49B1" w:rsidP="00301796">
            <w:pPr>
              <w:widowControl/>
              <w:spacing w:line="288" w:lineRule="auto"/>
              <w:jc w:val="center"/>
              <w:rPr>
                <w:rFonts w:ascii="宋体"/>
                <w:b/>
                <w:color w:val="FF0000"/>
                <w:sz w:val="24"/>
              </w:rPr>
            </w:pPr>
            <w:r>
              <w:rPr>
                <w:rFonts w:ascii="宋体" w:hAnsi="宋体" w:hint="eastAsia"/>
                <w:b/>
                <w:color w:val="FF0000"/>
                <w:sz w:val="24"/>
              </w:rPr>
              <w:t>大直径不锈钢复合筒体零件检测</w:t>
            </w:r>
          </w:p>
        </w:tc>
        <w:tc>
          <w:tcPr>
            <w:tcW w:w="1195" w:type="dxa"/>
            <w:vAlign w:val="center"/>
          </w:tcPr>
          <w:p w:rsidR="00DE49B1" w:rsidRPr="004175D0" w:rsidRDefault="00DE49B1" w:rsidP="006C6AC6">
            <w:pPr>
              <w:widowControl/>
              <w:spacing w:line="288" w:lineRule="auto"/>
              <w:jc w:val="center"/>
              <w:rPr>
                <w:rFonts w:ascii="宋体"/>
                <w:b/>
                <w:color w:val="FF0000"/>
                <w:sz w:val="24"/>
              </w:rPr>
            </w:pPr>
            <w:r w:rsidRPr="004175D0">
              <w:rPr>
                <w:rFonts w:ascii="宋体" w:hAnsi="宋体"/>
                <w:b/>
                <w:color w:val="FF0000"/>
                <w:sz w:val="24"/>
              </w:rPr>
              <w:t>1</w:t>
            </w:r>
            <w:r>
              <w:rPr>
                <w:rFonts w:ascii="宋体" w:hAnsi="宋体" w:hint="eastAsia"/>
                <w:b/>
                <w:color w:val="FF0000"/>
                <w:sz w:val="24"/>
              </w:rPr>
              <w:t>套</w:t>
            </w:r>
          </w:p>
        </w:tc>
      </w:tr>
    </w:tbl>
    <w:p w:rsidR="00DE49B1" w:rsidRPr="001D7DC1" w:rsidRDefault="00DE49B1" w:rsidP="00DE49B1">
      <w:pPr>
        <w:spacing w:line="288" w:lineRule="auto"/>
        <w:ind w:firstLineChars="196" w:firstLine="31680"/>
        <w:outlineLvl w:val="0"/>
        <w:rPr>
          <w:sz w:val="24"/>
        </w:rPr>
      </w:pPr>
    </w:p>
    <w:p w:rsidR="00DE49B1" w:rsidRPr="001D7DC1" w:rsidRDefault="00DE49B1" w:rsidP="007B07DB">
      <w:pPr>
        <w:spacing w:line="288" w:lineRule="auto"/>
        <w:outlineLvl w:val="0"/>
        <w:rPr>
          <w:sz w:val="24"/>
        </w:rPr>
      </w:pPr>
      <w:r w:rsidRPr="001D7DC1">
        <w:rPr>
          <w:rFonts w:hint="eastAsia"/>
          <w:sz w:val="24"/>
        </w:rPr>
        <w:t>二、配置及技术要求</w:t>
      </w:r>
    </w:p>
    <w:p w:rsidR="00DE49B1" w:rsidRDefault="00DE49B1" w:rsidP="005F0F58">
      <w:pPr>
        <w:spacing w:line="288" w:lineRule="auto"/>
        <w:outlineLvl w:val="0"/>
        <w:rPr>
          <w:rFonts w:ascii="宋体"/>
          <w:b/>
          <w:sz w:val="24"/>
        </w:rPr>
      </w:pPr>
    </w:p>
    <w:p w:rsidR="00DE49B1" w:rsidRPr="001D7DC1" w:rsidRDefault="00DE49B1"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DE49B1" w:rsidRPr="004175D0" w:rsidRDefault="00DE49B1" w:rsidP="005F0F58">
      <w:pPr>
        <w:numPr>
          <w:ilvl w:val="0"/>
          <w:numId w:val="29"/>
        </w:numPr>
        <w:spacing w:line="288" w:lineRule="auto"/>
        <w:rPr>
          <w:rFonts w:ascii="宋体"/>
          <w:color w:val="FF0000"/>
          <w:sz w:val="24"/>
        </w:rPr>
      </w:pPr>
      <w:r>
        <w:rPr>
          <w:rFonts w:ascii="宋体" w:hAnsi="宋体" w:hint="eastAsia"/>
          <w:color w:val="FF0000"/>
          <w:sz w:val="24"/>
        </w:rPr>
        <w:t>技术咨询：曹</w:t>
      </w:r>
      <w:r w:rsidRPr="004175D0">
        <w:rPr>
          <w:rFonts w:ascii="宋体" w:hAnsi="宋体" w:hint="eastAsia"/>
          <w:color w:val="FF0000"/>
          <w:sz w:val="24"/>
        </w:rPr>
        <w:t>老师，联系电话</w:t>
      </w:r>
      <w:r>
        <w:rPr>
          <w:rFonts w:ascii="宋体" w:hAnsi="宋体" w:hint="eastAsia"/>
          <w:color w:val="FF0000"/>
          <w:sz w:val="24"/>
        </w:rPr>
        <w:t>：</w:t>
      </w:r>
      <w:r>
        <w:rPr>
          <w:rFonts w:ascii="宋体" w:hAnsi="宋体"/>
          <w:color w:val="FF0000"/>
          <w:sz w:val="24"/>
        </w:rPr>
        <w:t>15896264602</w:t>
      </w:r>
      <w:r w:rsidRPr="004175D0">
        <w:rPr>
          <w:rFonts w:ascii="宋体" w:hAnsi="宋体" w:hint="eastAsia"/>
          <w:color w:val="FF0000"/>
          <w:sz w:val="24"/>
        </w:rPr>
        <w:t>。</w:t>
      </w:r>
    </w:p>
    <w:p w:rsidR="00DE49B1" w:rsidRPr="001D7DC1" w:rsidRDefault="00DE49B1" w:rsidP="005F0F58">
      <w:pPr>
        <w:spacing w:line="360" w:lineRule="auto"/>
        <w:rPr>
          <w:rFonts w:ascii="宋体"/>
          <w:b/>
          <w:spacing w:val="4"/>
          <w:sz w:val="44"/>
          <w:szCs w:val="44"/>
        </w:rPr>
      </w:pPr>
    </w:p>
    <w:p w:rsidR="00DE49B1" w:rsidRPr="001D7DC1" w:rsidRDefault="00DE49B1"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DE49B1" w:rsidRPr="001D7DC1" w:rsidRDefault="00DE49B1" w:rsidP="001F5790">
      <w:pPr>
        <w:spacing w:line="420" w:lineRule="atLeast"/>
        <w:ind w:firstLineChars="196" w:firstLine="31680"/>
        <w:rPr>
          <w:b/>
          <w:sz w:val="24"/>
        </w:rPr>
      </w:pPr>
      <w:r w:rsidRPr="001D7DC1">
        <w:rPr>
          <w:b/>
          <w:sz w:val="24"/>
        </w:rPr>
        <w:t>1</w:t>
      </w:r>
      <w:r w:rsidRPr="001D7DC1">
        <w:rPr>
          <w:rFonts w:hint="eastAsia"/>
          <w:b/>
          <w:sz w:val="24"/>
        </w:rPr>
        <w:t>、交货期</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DE49B1" w:rsidRPr="001D7DC1" w:rsidRDefault="00DE49B1" w:rsidP="001F5790">
      <w:pPr>
        <w:spacing w:line="420" w:lineRule="atLeast"/>
        <w:ind w:firstLineChars="200" w:firstLine="31680"/>
        <w:rPr>
          <w:b/>
          <w:sz w:val="24"/>
        </w:rPr>
      </w:pPr>
      <w:r w:rsidRPr="001D7DC1">
        <w:rPr>
          <w:b/>
          <w:sz w:val="24"/>
        </w:rPr>
        <w:t>2</w:t>
      </w:r>
      <w:r w:rsidRPr="001D7DC1">
        <w:rPr>
          <w:rFonts w:hint="eastAsia"/>
          <w:b/>
          <w:sz w:val="24"/>
        </w:rPr>
        <w:t>、交货地点</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DE49B1" w:rsidRPr="001D7DC1" w:rsidRDefault="00DE49B1" w:rsidP="001F5790">
      <w:pPr>
        <w:spacing w:line="420" w:lineRule="atLeast"/>
        <w:ind w:firstLineChars="200" w:firstLine="31680"/>
        <w:rPr>
          <w:b/>
          <w:sz w:val="24"/>
        </w:rPr>
      </w:pPr>
      <w:r w:rsidRPr="001D7DC1">
        <w:rPr>
          <w:b/>
          <w:sz w:val="24"/>
        </w:rPr>
        <w:t>3</w:t>
      </w:r>
      <w:r w:rsidRPr="001D7DC1">
        <w:rPr>
          <w:rFonts w:hint="eastAsia"/>
          <w:b/>
          <w:sz w:val="24"/>
        </w:rPr>
        <w:t>、付款方式</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DE49B1" w:rsidRPr="001D7DC1" w:rsidRDefault="00DE49B1" w:rsidP="001F5790">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DE49B1" w:rsidRPr="001D7DC1" w:rsidRDefault="00DE49B1" w:rsidP="001F5790">
      <w:pPr>
        <w:spacing w:line="420" w:lineRule="atLeast"/>
        <w:ind w:firstLineChars="200" w:firstLine="31680"/>
        <w:rPr>
          <w:b/>
          <w:sz w:val="24"/>
        </w:rPr>
      </w:pPr>
      <w:r w:rsidRPr="001D7DC1">
        <w:rPr>
          <w:b/>
          <w:sz w:val="24"/>
        </w:rPr>
        <w:t>4</w:t>
      </w:r>
      <w:r w:rsidRPr="001D7DC1">
        <w:rPr>
          <w:rFonts w:hint="eastAsia"/>
          <w:b/>
          <w:sz w:val="24"/>
        </w:rPr>
        <w:t>、保修期及售后服务</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DE49B1" w:rsidRPr="001D7DC1" w:rsidRDefault="00DE49B1" w:rsidP="001F5790">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DE49B1" w:rsidRPr="001D7DC1" w:rsidRDefault="00DE49B1" w:rsidP="001F5790">
      <w:pPr>
        <w:spacing w:line="420" w:lineRule="atLeast"/>
        <w:ind w:firstLineChars="200" w:firstLine="31680"/>
        <w:rPr>
          <w:sz w:val="24"/>
        </w:rPr>
      </w:pPr>
      <w:r w:rsidRPr="001D7DC1">
        <w:rPr>
          <w:b/>
          <w:sz w:val="24"/>
        </w:rPr>
        <w:t>5</w:t>
      </w:r>
      <w:r w:rsidRPr="001D7DC1">
        <w:rPr>
          <w:rFonts w:hint="eastAsia"/>
          <w:b/>
          <w:sz w:val="24"/>
        </w:rPr>
        <w:t>、安装、调试及验收要求</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DE49B1" w:rsidRPr="001D7DC1" w:rsidRDefault="00DE49B1" w:rsidP="001F5790">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DE49B1" w:rsidRPr="001D7DC1" w:rsidRDefault="00DE49B1" w:rsidP="001F5790">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DE49B1" w:rsidRPr="001D7DC1" w:rsidRDefault="00DE49B1" w:rsidP="005F0F58">
      <w:pPr>
        <w:adjustRightInd w:val="0"/>
        <w:snapToGrid w:val="0"/>
        <w:spacing w:line="380" w:lineRule="exact"/>
        <w:rPr>
          <w:b/>
          <w:i/>
          <w:sz w:val="24"/>
        </w:rPr>
      </w:pPr>
      <w:r w:rsidRPr="001D7DC1">
        <w:rPr>
          <w:b/>
          <w:i/>
          <w:sz w:val="24"/>
        </w:rPr>
        <w:t xml:space="preserve"> </w:t>
      </w:r>
    </w:p>
    <w:p w:rsidR="00DE49B1" w:rsidRPr="001D7DC1" w:rsidRDefault="00DE49B1"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DE49B1" w:rsidRPr="001D7DC1" w:rsidRDefault="00DE49B1" w:rsidP="00BF160B">
      <w:pPr>
        <w:spacing w:line="360" w:lineRule="auto"/>
        <w:rPr>
          <w:rFonts w:ascii="宋体"/>
          <w:spacing w:val="4"/>
          <w:sz w:val="24"/>
        </w:rPr>
      </w:pPr>
    </w:p>
    <w:p w:rsidR="00DE49B1" w:rsidRPr="001D7DC1" w:rsidRDefault="00DE49B1"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DE49B1" w:rsidRPr="001D7DC1" w:rsidRDefault="00DE49B1"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DE49B1" w:rsidRPr="001D7DC1" w:rsidRDefault="00DE49B1"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DE49B1" w:rsidRPr="001D7DC1" w:rsidRDefault="00DE49B1"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DE49B1" w:rsidRPr="001D7DC1" w:rsidRDefault="00DE49B1"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DE49B1" w:rsidRPr="001D7DC1" w:rsidRDefault="00DE49B1"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DE49B1" w:rsidRPr="001D7DC1" w:rsidRDefault="00DE49B1"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DE49B1" w:rsidRPr="001D7DC1" w:rsidRDefault="00DE49B1" w:rsidP="00B92ACF">
      <w:r w:rsidRPr="001D7DC1">
        <w:rPr>
          <w:sz w:val="24"/>
        </w:rPr>
        <w:br w:type="page"/>
      </w:r>
      <w:r w:rsidRPr="001D7DC1">
        <w:rPr>
          <w:rFonts w:hint="eastAsia"/>
        </w:rPr>
        <w:t>附件</w:t>
      </w:r>
      <w:r w:rsidRPr="001D7DC1">
        <w:t>1</w:t>
      </w:r>
    </w:p>
    <w:p w:rsidR="00DE49B1" w:rsidRPr="001D7DC1" w:rsidRDefault="00DE49B1"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DE49B1" w:rsidRPr="001D7DC1" w:rsidRDefault="00DE49B1" w:rsidP="00B92ACF">
      <w:pPr>
        <w:spacing w:line="360" w:lineRule="auto"/>
        <w:rPr>
          <w:sz w:val="24"/>
        </w:rPr>
      </w:pPr>
    </w:p>
    <w:p w:rsidR="00DE49B1" w:rsidRPr="001D7DC1" w:rsidRDefault="00DE49B1"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DE49B1" w:rsidRPr="001D7DC1" w:rsidRDefault="00DE49B1" w:rsidP="001F5790">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DE49B1" w:rsidRPr="001D7DC1" w:rsidRDefault="00DE49B1" w:rsidP="001F5790">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DE49B1" w:rsidRPr="001D7DC1" w:rsidRDefault="00DE49B1" w:rsidP="001F5790">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DE49B1" w:rsidRPr="001D7DC1" w:rsidRDefault="00DE49B1"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DE49B1" w:rsidRPr="001D7DC1" w:rsidRDefault="00DE49B1" w:rsidP="001F5790">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DE49B1" w:rsidRPr="001D7DC1" w:rsidRDefault="00DE49B1" w:rsidP="001F5790">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DE49B1" w:rsidRPr="001D7DC1" w:rsidRDefault="00DE49B1" w:rsidP="001F5790">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DE49B1" w:rsidRPr="001D7DC1" w:rsidRDefault="00DE49B1" w:rsidP="001F5790">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DE49B1" w:rsidRPr="001D7DC1" w:rsidRDefault="00DE49B1" w:rsidP="001F5790">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DE49B1" w:rsidRPr="001D7DC1" w:rsidRDefault="00DE49B1" w:rsidP="001F5790">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DE49B1" w:rsidRPr="001D7DC1" w:rsidRDefault="00DE49B1" w:rsidP="001F5790">
      <w:pPr>
        <w:spacing w:line="360" w:lineRule="auto"/>
        <w:ind w:firstLineChars="200" w:firstLine="31680"/>
        <w:rPr>
          <w:sz w:val="24"/>
        </w:rPr>
      </w:pPr>
    </w:p>
    <w:p w:rsidR="00DE49B1" w:rsidRPr="001D7DC1" w:rsidRDefault="00DE49B1" w:rsidP="001F5790">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DE49B1" w:rsidRPr="001D7DC1" w:rsidRDefault="00DE49B1" w:rsidP="001F5790">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DE49B1" w:rsidRPr="001D7DC1" w:rsidRDefault="00DE49B1" w:rsidP="001F5790">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DE49B1" w:rsidRPr="001D7DC1" w:rsidRDefault="00DE49B1" w:rsidP="00B92ACF">
      <w:pPr>
        <w:spacing w:line="360" w:lineRule="auto"/>
        <w:ind w:left="1290"/>
        <w:rPr>
          <w:sz w:val="24"/>
        </w:rPr>
      </w:pPr>
      <w:r w:rsidRPr="001D7DC1">
        <w:rPr>
          <w:sz w:val="24"/>
        </w:rPr>
        <w:t xml:space="preserve">                  </w:t>
      </w:r>
    </w:p>
    <w:p w:rsidR="00DE49B1" w:rsidRPr="001D7DC1" w:rsidRDefault="00DE49B1" w:rsidP="001F5790">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DE49B1" w:rsidRPr="001D7DC1" w:rsidRDefault="00DE49B1" w:rsidP="001F5790">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DE49B1" w:rsidRPr="001D7DC1" w:rsidRDefault="00DE49B1" w:rsidP="001F5790">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DE49B1" w:rsidRPr="001D7DC1" w:rsidRDefault="00DE49B1" w:rsidP="001F5790">
      <w:pPr>
        <w:snapToGrid w:val="0"/>
        <w:spacing w:line="360" w:lineRule="auto"/>
        <w:ind w:leftChars="-68" w:left="31680" w:rightChars="-167" w:right="31680"/>
        <w:rPr>
          <w:rFonts w:ascii="宋体"/>
          <w:spacing w:val="4"/>
          <w:sz w:val="24"/>
        </w:rPr>
        <w:sectPr w:rsidR="00DE49B1" w:rsidRPr="001D7DC1" w:rsidSect="009F0A45">
          <w:headerReference w:type="even" r:id="rId7"/>
          <w:headerReference w:type="default" r:id="rId8"/>
          <w:footerReference w:type="even" r:id="rId9"/>
          <w:footerReference w:type="default" r:id="rId10"/>
          <w:headerReference w:type="first" r:id="rId11"/>
          <w:footerReference w:type="first" r:id="rId12"/>
          <w:pgSz w:w="11906" w:h="16838"/>
          <w:pgMar w:top="1440" w:right="1418" w:bottom="1440" w:left="1644" w:header="851" w:footer="992" w:gutter="0"/>
          <w:pgNumType w:start="0"/>
          <w:cols w:space="425"/>
          <w:titlePg/>
          <w:docGrid w:type="lines" w:linePitch="312"/>
        </w:sectPr>
      </w:pPr>
    </w:p>
    <w:p w:rsidR="00DE49B1" w:rsidRPr="001D7DC1" w:rsidRDefault="00DE49B1" w:rsidP="001F5790">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DE49B1" w:rsidRPr="001D7DC1" w:rsidRDefault="00DE49B1" w:rsidP="001F5790">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DE49B1" w:rsidRPr="001D7DC1" w:rsidRDefault="00DE49B1" w:rsidP="001F5790">
      <w:pPr>
        <w:snapToGrid w:val="0"/>
        <w:spacing w:line="360" w:lineRule="auto"/>
        <w:ind w:leftChars="-68" w:left="31680" w:rightChars="-167" w:right="31680"/>
        <w:rPr>
          <w:rFonts w:ascii="黑体" w:eastAsia="黑体"/>
          <w:sz w:val="28"/>
          <w:szCs w:val="28"/>
        </w:rPr>
      </w:pPr>
    </w:p>
    <w:p w:rsidR="00DE49B1" w:rsidRPr="001D7DC1" w:rsidRDefault="00DE49B1" w:rsidP="001F5790">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DE49B1" w:rsidRPr="001D7DC1" w:rsidTr="00AE0E6A">
        <w:trPr>
          <w:trHeight w:val="1307"/>
        </w:trPr>
        <w:tc>
          <w:tcPr>
            <w:tcW w:w="828"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r w:rsidR="00DE49B1" w:rsidRPr="001D7DC1" w:rsidTr="00AE0E6A">
        <w:tc>
          <w:tcPr>
            <w:tcW w:w="828"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2340" w:type="dxa"/>
          </w:tcPr>
          <w:p w:rsidR="00DE49B1" w:rsidRPr="001D7DC1" w:rsidRDefault="00DE49B1" w:rsidP="00AE0E6A">
            <w:pPr>
              <w:spacing w:line="360" w:lineRule="auto"/>
              <w:rPr>
                <w:rFonts w:ascii="宋体"/>
                <w:sz w:val="24"/>
              </w:rPr>
            </w:pPr>
          </w:p>
        </w:tc>
        <w:tc>
          <w:tcPr>
            <w:tcW w:w="1440" w:type="dxa"/>
          </w:tcPr>
          <w:p w:rsidR="00DE49B1" w:rsidRPr="001D7DC1" w:rsidRDefault="00DE49B1" w:rsidP="00AE0E6A">
            <w:pPr>
              <w:spacing w:line="360" w:lineRule="auto"/>
              <w:rPr>
                <w:rFonts w:ascii="宋体"/>
                <w:sz w:val="24"/>
              </w:rPr>
            </w:pPr>
          </w:p>
        </w:tc>
        <w:tc>
          <w:tcPr>
            <w:tcW w:w="7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1058"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1181" w:type="dxa"/>
          </w:tcPr>
          <w:p w:rsidR="00DE49B1" w:rsidRPr="001D7DC1" w:rsidRDefault="00DE49B1" w:rsidP="00AE0E6A">
            <w:pPr>
              <w:spacing w:line="360" w:lineRule="auto"/>
              <w:rPr>
                <w:rFonts w:ascii="宋体"/>
                <w:sz w:val="24"/>
              </w:rPr>
            </w:pPr>
          </w:p>
        </w:tc>
        <w:tc>
          <w:tcPr>
            <w:tcW w:w="979" w:type="dxa"/>
          </w:tcPr>
          <w:p w:rsidR="00DE49B1" w:rsidRPr="001D7DC1" w:rsidRDefault="00DE49B1" w:rsidP="00AE0E6A">
            <w:pPr>
              <w:spacing w:line="360" w:lineRule="auto"/>
              <w:rPr>
                <w:rFonts w:ascii="宋体"/>
                <w:sz w:val="24"/>
              </w:rPr>
            </w:pPr>
          </w:p>
        </w:tc>
        <w:tc>
          <w:tcPr>
            <w:tcW w:w="1182" w:type="dxa"/>
          </w:tcPr>
          <w:p w:rsidR="00DE49B1" w:rsidRPr="001D7DC1" w:rsidRDefault="00DE49B1" w:rsidP="00AE0E6A">
            <w:pPr>
              <w:spacing w:line="360" w:lineRule="auto"/>
              <w:rPr>
                <w:rFonts w:ascii="宋体"/>
                <w:sz w:val="24"/>
              </w:rPr>
            </w:pPr>
          </w:p>
        </w:tc>
      </w:tr>
    </w:tbl>
    <w:p w:rsidR="00DE49B1" w:rsidRPr="001D7DC1" w:rsidRDefault="00DE49B1" w:rsidP="00E94B1B">
      <w:pPr>
        <w:spacing w:line="360" w:lineRule="auto"/>
        <w:rPr>
          <w:rFonts w:ascii="宋体"/>
          <w:sz w:val="24"/>
        </w:rPr>
      </w:pPr>
    </w:p>
    <w:p w:rsidR="00DE49B1" w:rsidRPr="001D7DC1" w:rsidRDefault="00DE49B1"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DE49B1" w:rsidRPr="001D7DC1" w:rsidRDefault="00DE49B1" w:rsidP="001F5790">
      <w:pPr>
        <w:spacing w:line="360" w:lineRule="auto"/>
        <w:ind w:firstLineChars="200" w:firstLine="31680"/>
        <w:rPr>
          <w:rFonts w:ascii="宋体"/>
          <w:sz w:val="24"/>
        </w:rPr>
      </w:pPr>
    </w:p>
    <w:p w:rsidR="00DE49B1" w:rsidRPr="001D7DC1" w:rsidRDefault="00DE49B1" w:rsidP="001F5790">
      <w:pPr>
        <w:snapToGrid w:val="0"/>
        <w:spacing w:line="360" w:lineRule="auto"/>
        <w:ind w:rightChars="-167" w:right="31680"/>
        <w:rPr>
          <w:rFonts w:ascii="宋体"/>
          <w:spacing w:val="4"/>
          <w:sz w:val="24"/>
        </w:rPr>
      </w:pPr>
    </w:p>
    <w:p w:rsidR="00DE49B1" w:rsidRPr="001D7DC1" w:rsidRDefault="00DE49B1" w:rsidP="001F5790">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DE49B1" w:rsidRPr="001D7DC1" w:rsidRDefault="00DE49B1" w:rsidP="001F5790">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DE49B1" w:rsidRPr="001D7DC1" w:rsidRDefault="00DE49B1" w:rsidP="001F5790">
      <w:pPr>
        <w:snapToGrid w:val="0"/>
        <w:spacing w:line="360" w:lineRule="auto"/>
        <w:ind w:rightChars="-167" w:right="31680"/>
        <w:rPr>
          <w:rFonts w:ascii="宋体"/>
          <w:sz w:val="24"/>
        </w:rPr>
      </w:pPr>
    </w:p>
    <w:p w:rsidR="00DE49B1" w:rsidRPr="001D7DC1" w:rsidRDefault="00DE49B1" w:rsidP="001F5790">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DE49B1" w:rsidRPr="001D7DC1" w:rsidTr="00AE0E6A">
        <w:tc>
          <w:tcPr>
            <w:tcW w:w="648"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DE49B1" w:rsidRPr="001D7DC1" w:rsidRDefault="00DE49B1"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DE49B1" w:rsidRPr="001D7DC1" w:rsidRDefault="00DE49B1" w:rsidP="00DE49B1">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E49B1" w:rsidRPr="001D7DC1" w:rsidTr="00AE0E6A">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rPr>
          <w:trHeight w:val="456"/>
        </w:trPr>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rPr>
          <w:trHeight w:val="453"/>
        </w:trPr>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rPr>
          <w:trHeight w:val="453"/>
        </w:trPr>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rPr>
          <w:trHeight w:val="453"/>
        </w:trPr>
        <w:tc>
          <w:tcPr>
            <w:tcW w:w="648" w:type="dxa"/>
          </w:tcPr>
          <w:p w:rsidR="00DE49B1" w:rsidRPr="001D7DC1" w:rsidRDefault="00DE49B1" w:rsidP="00AE0E6A">
            <w:pPr>
              <w:spacing w:line="360" w:lineRule="auto"/>
              <w:rPr>
                <w:rFonts w:ascii="宋体"/>
                <w:sz w:val="24"/>
              </w:rPr>
            </w:pPr>
          </w:p>
        </w:tc>
        <w:tc>
          <w:tcPr>
            <w:tcW w:w="2700" w:type="dxa"/>
          </w:tcPr>
          <w:p w:rsidR="00DE49B1" w:rsidRPr="001D7DC1" w:rsidRDefault="00DE49B1" w:rsidP="00AE0E6A">
            <w:pPr>
              <w:spacing w:line="360" w:lineRule="auto"/>
              <w:rPr>
                <w:rFonts w:ascii="宋体"/>
                <w:sz w:val="24"/>
              </w:rPr>
            </w:pPr>
          </w:p>
        </w:tc>
        <w:tc>
          <w:tcPr>
            <w:tcW w:w="1620" w:type="dxa"/>
          </w:tcPr>
          <w:p w:rsidR="00DE49B1" w:rsidRPr="001D7DC1" w:rsidRDefault="00DE49B1" w:rsidP="00AE0E6A">
            <w:pPr>
              <w:spacing w:line="360" w:lineRule="auto"/>
              <w:rPr>
                <w:rFonts w:ascii="宋体"/>
                <w:sz w:val="24"/>
              </w:rPr>
            </w:pPr>
          </w:p>
        </w:tc>
        <w:tc>
          <w:tcPr>
            <w:tcW w:w="900" w:type="dxa"/>
          </w:tcPr>
          <w:p w:rsidR="00DE49B1" w:rsidRPr="001D7DC1" w:rsidRDefault="00DE49B1" w:rsidP="00AE0E6A">
            <w:pPr>
              <w:spacing w:line="360" w:lineRule="auto"/>
              <w:rPr>
                <w:rFonts w:ascii="宋体"/>
                <w:sz w:val="24"/>
              </w:rPr>
            </w:pPr>
          </w:p>
        </w:tc>
        <w:tc>
          <w:tcPr>
            <w:tcW w:w="2568" w:type="dxa"/>
          </w:tcPr>
          <w:p w:rsidR="00DE49B1" w:rsidRPr="001D7DC1" w:rsidRDefault="00DE49B1" w:rsidP="00AE0E6A">
            <w:pPr>
              <w:spacing w:line="360" w:lineRule="auto"/>
              <w:rPr>
                <w:rFonts w:ascii="宋体"/>
                <w:sz w:val="24"/>
              </w:rPr>
            </w:pPr>
          </w:p>
        </w:tc>
        <w:tc>
          <w:tcPr>
            <w:tcW w:w="876" w:type="dxa"/>
            <w:tcBorders>
              <w:right w:val="single" w:sz="4" w:space="0" w:color="auto"/>
            </w:tcBorders>
          </w:tcPr>
          <w:p w:rsidR="00DE49B1" w:rsidRPr="001D7DC1" w:rsidRDefault="00DE49B1" w:rsidP="00AE0E6A">
            <w:pPr>
              <w:spacing w:line="360" w:lineRule="auto"/>
              <w:rPr>
                <w:rFonts w:ascii="宋体"/>
                <w:sz w:val="24"/>
              </w:rPr>
            </w:pPr>
          </w:p>
        </w:tc>
        <w:tc>
          <w:tcPr>
            <w:tcW w:w="1056" w:type="dxa"/>
            <w:tcBorders>
              <w:left w:val="single" w:sz="4" w:space="0" w:color="auto"/>
            </w:tcBorders>
          </w:tcPr>
          <w:p w:rsidR="00DE49B1" w:rsidRPr="001D7DC1" w:rsidRDefault="00DE49B1" w:rsidP="00AE0E6A">
            <w:pPr>
              <w:spacing w:line="360" w:lineRule="auto"/>
              <w:rPr>
                <w:rFonts w:ascii="宋体"/>
                <w:sz w:val="24"/>
              </w:rPr>
            </w:pPr>
          </w:p>
        </w:tc>
        <w:tc>
          <w:tcPr>
            <w:tcW w:w="1295" w:type="dxa"/>
          </w:tcPr>
          <w:p w:rsidR="00DE49B1" w:rsidRPr="001D7DC1" w:rsidRDefault="00DE49B1" w:rsidP="00AE0E6A">
            <w:pPr>
              <w:spacing w:line="360" w:lineRule="auto"/>
              <w:rPr>
                <w:rFonts w:ascii="宋体"/>
                <w:sz w:val="24"/>
              </w:rPr>
            </w:pPr>
          </w:p>
        </w:tc>
        <w:tc>
          <w:tcPr>
            <w:tcW w:w="2125" w:type="dxa"/>
          </w:tcPr>
          <w:p w:rsidR="00DE49B1" w:rsidRPr="001D7DC1" w:rsidRDefault="00DE49B1" w:rsidP="00AE0E6A">
            <w:pPr>
              <w:spacing w:line="360" w:lineRule="auto"/>
              <w:rPr>
                <w:rFonts w:ascii="宋体"/>
                <w:sz w:val="24"/>
              </w:rPr>
            </w:pPr>
          </w:p>
        </w:tc>
      </w:tr>
      <w:tr w:rsidR="00DE49B1" w:rsidRPr="001D7DC1" w:rsidTr="00AE0E6A">
        <w:tc>
          <w:tcPr>
            <w:tcW w:w="10368" w:type="dxa"/>
            <w:gridSpan w:val="7"/>
          </w:tcPr>
          <w:p w:rsidR="00DE49B1" w:rsidRPr="001D7DC1" w:rsidRDefault="00DE49B1"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DE49B1" w:rsidRPr="001D7DC1" w:rsidRDefault="00DE49B1" w:rsidP="00AE0E6A">
            <w:pPr>
              <w:spacing w:line="360" w:lineRule="auto"/>
              <w:rPr>
                <w:rFonts w:ascii="宋体"/>
                <w:sz w:val="24"/>
              </w:rPr>
            </w:pPr>
          </w:p>
        </w:tc>
      </w:tr>
    </w:tbl>
    <w:p w:rsidR="00DE49B1" w:rsidRPr="001D7DC1" w:rsidRDefault="00DE49B1" w:rsidP="00E94B1B">
      <w:pPr>
        <w:spacing w:line="360" w:lineRule="auto"/>
        <w:rPr>
          <w:rFonts w:ascii="宋体"/>
          <w:sz w:val="24"/>
        </w:rPr>
      </w:pPr>
    </w:p>
    <w:p w:rsidR="00DE49B1" w:rsidRPr="001D7DC1" w:rsidRDefault="00DE49B1"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DE49B1" w:rsidRPr="001D7DC1" w:rsidRDefault="00DE49B1" w:rsidP="001F5790">
      <w:pPr>
        <w:spacing w:line="360" w:lineRule="auto"/>
        <w:ind w:firstLineChars="200" w:firstLine="31680"/>
        <w:rPr>
          <w:rFonts w:ascii="宋体"/>
          <w:sz w:val="24"/>
        </w:rPr>
      </w:pPr>
    </w:p>
    <w:p w:rsidR="00DE49B1" w:rsidRPr="001D7DC1" w:rsidRDefault="00DE49B1" w:rsidP="0084349B">
      <w:pPr>
        <w:spacing w:line="360" w:lineRule="auto"/>
        <w:rPr>
          <w:rFonts w:ascii="宋体"/>
          <w:sz w:val="24"/>
        </w:rPr>
      </w:pPr>
      <w:r w:rsidRPr="001D7DC1">
        <w:rPr>
          <w:rFonts w:ascii="宋体" w:hAnsi="宋体"/>
          <w:sz w:val="24"/>
        </w:rPr>
        <w:t xml:space="preserve">         </w:t>
      </w:r>
    </w:p>
    <w:p w:rsidR="00DE49B1" w:rsidRPr="001D7DC1" w:rsidRDefault="00DE49B1" w:rsidP="001F5790">
      <w:pPr>
        <w:snapToGrid w:val="0"/>
        <w:spacing w:line="360" w:lineRule="auto"/>
        <w:ind w:leftChars="-68" w:left="31680" w:rightChars="-167" w:right="31680"/>
        <w:rPr>
          <w:rFonts w:ascii="宋体"/>
          <w:spacing w:val="4"/>
          <w:sz w:val="24"/>
        </w:rPr>
        <w:sectPr w:rsidR="00DE49B1" w:rsidRPr="001D7DC1" w:rsidSect="0084349B">
          <w:pgSz w:w="16838" w:h="11906" w:orient="landscape"/>
          <w:pgMar w:top="1418" w:right="1440" w:bottom="1134" w:left="1440" w:header="851" w:footer="992" w:gutter="0"/>
          <w:cols w:space="425"/>
          <w:docGrid w:type="linesAndChars" w:linePitch="312"/>
        </w:sectPr>
      </w:pPr>
    </w:p>
    <w:p w:rsidR="00DE49B1" w:rsidRPr="001D7DC1" w:rsidRDefault="00DE49B1"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DE49B1" w:rsidRPr="001D7DC1" w:rsidRDefault="00DE49B1" w:rsidP="001F5790">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DE49B1" w:rsidRPr="001D7DC1" w:rsidRDefault="00DE49B1" w:rsidP="00527C7C">
      <w:pPr>
        <w:rPr>
          <w:rFonts w:ascii="宋体"/>
          <w:spacing w:val="19"/>
          <w:kern w:val="0"/>
          <w:sz w:val="24"/>
          <w:szCs w:val="25"/>
        </w:rPr>
      </w:pPr>
    </w:p>
    <w:p w:rsidR="00DE49B1" w:rsidRPr="001D7DC1" w:rsidRDefault="00DE49B1"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DE49B1" w:rsidRPr="001D7DC1" w:rsidRDefault="00DE49B1"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DE49B1" w:rsidRPr="001D7DC1">
        <w:trPr>
          <w:trHeight w:val="869"/>
        </w:trPr>
        <w:tc>
          <w:tcPr>
            <w:tcW w:w="989"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DE49B1" w:rsidRPr="001D7DC1" w:rsidRDefault="00DE49B1"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DE49B1" w:rsidRPr="001D7DC1" w:rsidRDefault="00DE49B1"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说明</w:t>
            </w:r>
          </w:p>
        </w:tc>
      </w:tr>
      <w:tr w:rsidR="00DE49B1" w:rsidRPr="001D7DC1">
        <w:trPr>
          <w:trHeight w:val="611"/>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591"/>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DE49B1">
            <w:pPr>
              <w:ind w:left="-90" w:rightChars="-137" w:right="3168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62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594"/>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602"/>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609"/>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61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59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619"/>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r w:rsidR="00DE49B1" w:rsidRPr="001D7DC1">
        <w:trPr>
          <w:trHeight w:val="755"/>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0" w:type="dxa"/>
          </w:tcPr>
          <w:p w:rsidR="00DE49B1" w:rsidRPr="001D7DC1" w:rsidRDefault="00DE49B1" w:rsidP="00405924">
            <w:pPr>
              <w:ind w:left="-90"/>
              <w:jc w:val="left"/>
              <w:rPr>
                <w:rFonts w:ascii="Mincho"/>
                <w:kern w:val="0"/>
                <w:sz w:val="20"/>
              </w:rPr>
            </w:pPr>
          </w:p>
        </w:tc>
        <w:tc>
          <w:tcPr>
            <w:tcW w:w="1260" w:type="dxa"/>
          </w:tcPr>
          <w:p w:rsidR="00DE49B1" w:rsidRPr="001D7DC1" w:rsidRDefault="00DE49B1" w:rsidP="00405924">
            <w:pPr>
              <w:ind w:left="-90"/>
              <w:jc w:val="left"/>
              <w:rPr>
                <w:rFonts w:ascii="Mincho"/>
                <w:kern w:val="0"/>
                <w:sz w:val="20"/>
              </w:rPr>
            </w:pPr>
          </w:p>
        </w:tc>
        <w:tc>
          <w:tcPr>
            <w:tcW w:w="1254" w:type="dxa"/>
          </w:tcPr>
          <w:p w:rsidR="00DE49B1" w:rsidRPr="001D7DC1" w:rsidRDefault="00DE49B1" w:rsidP="00405924">
            <w:pPr>
              <w:ind w:left="-90"/>
              <w:jc w:val="left"/>
              <w:rPr>
                <w:rFonts w:ascii="Mincho"/>
                <w:kern w:val="0"/>
                <w:sz w:val="20"/>
              </w:rPr>
            </w:pPr>
          </w:p>
        </w:tc>
      </w:tr>
    </w:tbl>
    <w:p w:rsidR="00DE49B1" w:rsidRPr="001D7DC1" w:rsidRDefault="00DE49B1" w:rsidP="00527C7C"/>
    <w:p w:rsidR="00DE49B1" w:rsidRPr="001D7DC1" w:rsidRDefault="00DE49B1" w:rsidP="00527C7C"/>
    <w:p w:rsidR="00DE49B1" w:rsidRPr="001D7DC1" w:rsidRDefault="00DE49B1" w:rsidP="00527C7C"/>
    <w:p w:rsidR="00DE49B1" w:rsidRPr="001D7DC1" w:rsidRDefault="00DE49B1" w:rsidP="00527C7C"/>
    <w:p w:rsidR="00DE49B1" w:rsidRPr="001D7DC1" w:rsidRDefault="00DE49B1"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DE49B1" w:rsidRPr="001D7DC1" w:rsidRDefault="00DE49B1" w:rsidP="001F5790">
      <w:pPr>
        <w:ind w:firstLineChars="1900" w:firstLine="31680"/>
        <w:rPr>
          <w:sz w:val="24"/>
          <w:u w:val="single"/>
        </w:rPr>
      </w:pPr>
    </w:p>
    <w:p w:rsidR="00DE49B1" w:rsidRPr="001D7DC1" w:rsidRDefault="00DE49B1" w:rsidP="001F5790">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DE49B1" w:rsidRPr="001D7DC1" w:rsidRDefault="00DE49B1" w:rsidP="001F5790">
      <w:pPr>
        <w:spacing w:line="360" w:lineRule="auto"/>
        <w:ind w:firstLineChars="200" w:firstLine="31680"/>
        <w:rPr>
          <w:rFonts w:ascii="宋体"/>
          <w:sz w:val="24"/>
        </w:rPr>
      </w:pPr>
    </w:p>
    <w:p w:rsidR="00DE49B1" w:rsidRPr="001D7DC1" w:rsidRDefault="00DE49B1" w:rsidP="001F5790">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DE49B1" w:rsidRPr="001D7DC1" w:rsidRDefault="00DE49B1" w:rsidP="001F5790">
      <w:pPr>
        <w:spacing w:line="360" w:lineRule="auto"/>
        <w:ind w:firstLineChars="200" w:firstLine="31680"/>
        <w:rPr>
          <w:rFonts w:ascii="宋体"/>
          <w:sz w:val="24"/>
        </w:rPr>
      </w:pPr>
    </w:p>
    <w:p w:rsidR="00DE49B1" w:rsidRPr="001D7DC1" w:rsidRDefault="00DE49B1"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DE49B1" w:rsidRPr="001D7DC1" w:rsidRDefault="00DE49B1" w:rsidP="001F5790">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DE49B1" w:rsidRPr="001D7DC1" w:rsidRDefault="00DE49B1" w:rsidP="004C5020">
      <w:pPr>
        <w:rPr>
          <w:rFonts w:ascii="宋体"/>
          <w:b/>
          <w:bCs/>
          <w:sz w:val="36"/>
          <w:szCs w:val="36"/>
        </w:rPr>
      </w:pPr>
    </w:p>
    <w:p w:rsidR="00DE49B1" w:rsidRPr="001D7DC1" w:rsidRDefault="00DE49B1"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DE49B1" w:rsidRPr="008359E0" w:rsidRDefault="00DE49B1"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DE49B1" w:rsidRPr="001D7DC1">
        <w:trPr>
          <w:trHeight w:val="869"/>
        </w:trPr>
        <w:tc>
          <w:tcPr>
            <w:tcW w:w="989"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DE49B1" w:rsidRPr="001D7DC1" w:rsidRDefault="00DE49B1" w:rsidP="00405924">
            <w:pPr>
              <w:ind w:left="-90"/>
              <w:jc w:val="center"/>
              <w:rPr>
                <w:rFonts w:ascii="宋体"/>
                <w:kern w:val="0"/>
                <w:sz w:val="24"/>
              </w:rPr>
            </w:pPr>
            <w:r>
              <w:rPr>
                <w:rFonts w:ascii="宋体" w:hint="eastAsia"/>
                <w:kern w:val="0"/>
                <w:sz w:val="24"/>
              </w:rPr>
              <w:t>单一来源采购文件</w:t>
            </w:r>
          </w:p>
          <w:p w:rsidR="00DE49B1" w:rsidRPr="001D7DC1" w:rsidRDefault="00DE49B1"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DE49B1" w:rsidRPr="001D7DC1" w:rsidRDefault="00DE49B1"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DE49B1" w:rsidRPr="001D7DC1" w:rsidRDefault="00DE49B1" w:rsidP="00405924">
            <w:pPr>
              <w:ind w:left="-90"/>
              <w:jc w:val="center"/>
              <w:rPr>
                <w:rFonts w:ascii="宋体"/>
                <w:kern w:val="0"/>
                <w:sz w:val="24"/>
              </w:rPr>
            </w:pPr>
            <w:r w:rsidRPr="001D7DC1">
              <w:rPr>
                <w:rFonts w:ascii="宋体" w:hint="eastAsia"/>
                <w:kern w:val="0"/>
                <w:sz w:val="24"/>
              </w:rPr>
              <w:t>说明</w:t>
            </w:r>
          </w:p>
        </w:tc>
      </w:tr>
      <w:tr w:rsidR="00DE49B1" w:rsidRPr="001D7DC1">
        <w:trPr>
          <w:trHeight w:val="611"/>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591"/>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62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594"/>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602"/>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609"/>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61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597"/>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619"/>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r w:rsidR="00DE49B1" w:rsidRPr="001D7DC1">
        <w:trPr>
          <w:trHeight w:val="755"/>
        </w:trPr>
        <w:tc>
          <w:tcPr>
            <w:tcW w:w="989" w:type="dxa"/>
          </w:tcPr>
          <w:p w:rsidR="00DE49B1" w:rsidRPr="001D7DC1" w:rsidRDefault="00DE49B1" w:rsidP="00405924">
            <w:pPr>
              <w:ind w:left="-90"/>
              <w:jc w:val="left"/>
              <w:rPr>
                <w:rFonts w:ascii="Mincho"/>
                <w:kern w:val="0"/>
                <w:sz w:val="20"/>
              </w:rPr>
            </w:pPr>
          </w:p>
        </w:tc>
        <w:tc>
          <w:tcPr>
            <w:tcW w:w="1266" w:type="dxa"/>
          </w:tcPr>
          <w:p w:rsidR="00DE49B1" w:rsidRPr="001D7DC1" w:rsidRDefault="00DE49B1" w:rsidP="00405924">
            <w:pPr>
              <w:ind w:left="-90"/>
              <w:jc w:val="left"/>
              <w:rPr>
                <w:rFonts w:ascii="Mincho"/>
                <w:kern w:val="0"/>
                <w:sz w:val="20"/>
              </w:rPr>
            </w:pPr>
          </w:p>
        </w:tc>
        <w:tc>
          <w:tcPr>
            <w:tcW w:w="1813" w:type="dxa"/>
          </w:tcPr>
          <w:p w:rsidR="00DE49B1" w:rsidRPr="001D7DC1" w:rsidRDefault="00DE49B1" w:rsidP="00405924">
            <w:pPr>
              <w:ind w:left="-90"/>
              <w:jc w:val="left"/>
              <w:rPr>
                <w:rFonts w:ascii="Mincho"/>
                <w:kern w:val="0"/>
                <w:sz w:val="20"/>
              </w:rPr>
            </w:pPr>
          </w:p>
        </w:tc>
        <w:tc>
          <w:tcPr>
            <w:tcW w:w="1987" w:type="dxa"/>
          </w:tcPr>
          <w:p w:rsidR="00DE49B1" w:rsidRPr="001D7DC1" w:rsidRDefault="00DE49B1" w:rsidP="00405924">
            <w:pPr>
              <w:ind w:left="-90"/>
              <w:jc w:val="left"/>
              <w:rPr>
                <w:rFonts w:ascii="Mincho"/>
                <w:kern w:val="0"/>
                <w:sz w:val="20"/>
              </w:rPr>
            </w:pPr>
          </w:p>
        </w:tc>
        <w:tc>
          <w:tcPr>
            <w:tcW w:w="1725" w:type="dxa"/>
          </w:tcPr>
          <w:p w:rsidR="00DE49B1" w:rsidRPr="001D7DC1" w:rsidRDefault="00DE49B1" w:rsidP="00405924">
            <w:pPr>
              <w:ind w:left="-90"/>
              <w:jc w:val="left"/>
              <w:rPr>
                <w:rFonts w:ascii="Mincho"/>
                <w:kern w:val="0"/>
                <w:sz w:val="20"/>
              </w:rPr>
            </w:pPr>
          </w:p>
        </w:tc>
        <w:tc>
          <w:tcPr>
            <w:tcW w:w="1328" w:type="dxa"/>
          </w:tcPr>
          <w:p w:rsidR="00DE49B1" w:rsidRPr="001D7DC1" w:rsidRDefault="00DE49B1" w:rsidP="00405924">
            <w:pPr>
              <w:ind w:left="-90"/>
              <w:jc w:val="left"/>
              <w:rPr>
                <w:rFonts w:ascii="Mincho"/>
                <w:kern w:val="0"/>
                <w:sz w:val="20"/>
              </w:rPr>
            </w:pPr>
          </w:p>
        </w:tc>
      </w:tr>
    </w:tbl>
    <w:p w:rsidR="00DE49B1" w:rsidRPr="001D7DC1" w:rsidRDefault="00DE49B1" w:rsidP="00527C7C"/>
    <w:p w:rsidR="00DE49B1" w:rsidRPr="001D7DC1" w:rsidRDefault="00DE49B1" w:rsidP="00527C7C"/>
    <w:p w:rsidR="00DE49B1" w:rsidRPr="001D7DC1" w:rsidRDefault="00DE49B1" w:rsidP="00527C7C"/>
    <w:p w:rsidR="00DE49B1" w:rsidRPr="001D7DC1" w:rsidRDefault="00DE49B1" w:rsidP="00527C7C"/>
    <w:p w:rsidR="00DE49B1" w:rsidRPr="001D7DC1" w:rsidRDefault="00DE49B1" w:rsidP="00527C7C"/>
    <w:p w:rsidR="00DE49B1" w:rsidRPr="001D7DC1" w:rsidRDefault="00DE49B1"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DE49B1" w:rsidRPr="001D7DC1" w:rsidRDefault="00DE49B1" w:rsidP="00527C7C">
      <w:pPr>
        <w:rPr>
          <w:sz w:val="24"/>
          <w:u w:val="single"/>
        </w:rPr>
      </w:pPr>
    </w:p>
    <w:p w:rsidR="00DE49B1" w:rsidRPr="001D7DC1" w:rsidRDefault="00DE49B1" w:rsidP="001F5790">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DE49B1" w:rsidRPr="001D7DC1" w:rsidRDefault="00DE49B1" w:rsidP="001F5790">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DE49B1" w:rsidRPr="001D7DC1" w:rsidRDefault="00DE49B1" w:rsidP="001F5790">
      <w:pPr>
        <w:snapToGrid w:val="0"/>
        <w:spacing w:line="360" w:lineRule="auto"/>
        <w:ind w:leftChars="-68" w:left="31680" w:rightChars="-167" w:right="31680"/>
        <w:rPr>
          <w:rFonts w:ascii="黑体" w:eastAsia="黑体"/>
          <w:sz w:val="28"/>
          <w:szCs w:val="28"/>
        </w:rPr>
      </w:pPr>
    </w:p>
    <w:p w:rsidR="00DE49B1" w:rsidRPr="001D7DC1" w:rsidRDefault="00DE49B1" w:rsidP="001F5790">
      <w:pPr>
        <w:snapToGrid w:val="0"/>
        <w:spacing w:line="360" w:lineRule="auto"/>
        <w:ind w:leftChars="-68" w:left="31680" w:rightChars="-167" w:right="31680"/>
        <w:rPr>
          <w:rFonts w:ascii="宋体"/>
          <w:spacing w:val="4"/>
          <w:sz w:val="24"/>
        </w:rPr>
      </w:pPr>
    </w:p>
    <w:p w:rsidR="00DE49B1" w:rsidRPr="001D7DC1" w:rsidRDefault="00DE49B1" w:rsidP="001F5790">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DE49B1" w:rsidRPr="001D7DC1" w:rsidRDefault="00DE49B1" w:rsidP="001F5790">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DE49B1" w:rsidRPr="001D7DC1" w:rsidRDefault="00DE49B1" w:rsidP="001F5790">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DE49B1" w:rsidRPr="001D7DC1" w:rsidRDefault="00DE49B1" w:rsidP="001F5790">
      <w:pPr>
        <w:widowControl/>
        <w:wordWrap w:val="0"/>
        <w:snapToGrid w:val="0"/>
        <w:spacing w:before="90" w:after="90" w:line="360" w:lineRule="auto"/>
        <w:ind w:firstLineChars="250" w:firstLine="31680"/>
        <w:jc w:val="left"/>
        <w:rPr>
          <w:rFonts w:ascii="宋体" w:cs="宋体"/>
          <w:kern w:val="0"/>
          <w:sz w:val="28"/>
          <w:szCs w:val="28"/>
        </w:rPr>
      </w:pPr>
    </w:p>
    <w:p w:rsidR="00DE49B1" w:rsidRPr="001D7DC1" w:rsidRDefault="00DE49B1" w:rsidP="001F5790">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DE49B1" w:rsidRPr="001D7DC1" w:rsidRDefault="00DE49B1" w:rsidP="001F5790">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DE49B1" w:rsidRPr="001D7DC1" w:rsidRDefault="00DE49B1"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DE49B1" w:rsidRPr="001D7DC1" w:rsidRDefault="00DE49B1"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DE49B1" w:rsidRPr="001D7DC1" w:rsidRDefault="00DE49B1"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DE49B1" w:rsidRPr="001D7DC1" w:rsidRDefault="00DE49B1"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DE49B1" w:rsidRPr="001D7DC1" w:rsidRDefault="00DE49B1" w:rsidP="00507D69">
      <w:pPr>
        <w:spacing w:line="360" w:lineRule="auto"/>
        <w:ind w:rightChars="-167" w:right="31680"/>
        <w:rPr>
          <w:sz w:val="28"/>
          <w:szCs w:val="28"/>
        </w:rPr>
      </w:pPr>
    </w:p>
    <w:p w:rsidR="00DE49B1" w:rsidRPr="001D7DC1" w:rsidRDefault="00DE49B1"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DE49B1" w:rsidRDefault="00DE49B1" w:rsidP="000767E7"/>
                <w:p w:rsidR="00DE49B1" w:rsidRDefault="00DE49B1" w:rsidP="000767E7"/>
                <w:p w:rsidR="00DE49B1" w:rsidRDefault="00DE49B1" w:rsidP="000767E7"/>
                <w:p w:rsidR="00DE49B1" w:rsidRDefault="00DE49B1" w:rsidP="000767E7"/>
                <w:p w:rsidR="00DE49B1" w:rsidRDefault="00DE49B1" w:rsidP="000767E7"/>
                <w:p w:rsidR="00DE49B1" w:rsidRDefault="00DE49B1"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DE49B1" w:rsidRPr="001D7DC1" w:rsidRDefault="00DE49B1" w:rsidP="001F5790">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DE49B1" w:rsidRPr="001D7DC1" w:rsidRDefault="00DE49B1" w:rsidP="001F5790">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DE49B1" w:rsidRPr="001D7DC1" w:rsidRDefault="00DE49B1" w:rsidP="007E68BC">
      <w:pPr>
        <w:spacing w:line="500" w:lineRule="exact"/>
        <w:ind w:right="32"/>
        <w:rPr>
          <w:sz w:val="28"/>
          <w:szCs w:val="28"/>
        </w:rPr>
      </w:pPr>
    </w:p>
    <w:p w:rsidR="00DE49B1" w:rsidRPr="001D7DC1" w:rsidRDefault="00DE49B1" w:rsidP="001F5790">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DE49B1" w:rsidRPr="001D7DC1" w:rsidRDefault="00DE49B1" w:rsidP="000767E7">
      <w:pPr>
        <w:spacing w:line="360" w:lineRule="auto"/>
        <w:ind w:right="34" w:firstLine="420"/>
        <w:rPr>
          <w:sz w:val="28"/>
          <w:szCs w:val="28"/>
        </w:rPr>
      </w:pPr>
    </w:p>
    <w:p w:rsidR="00DE49B1" w:rsidRPr="001D7DC1" w:rsidRDefault="00DE49B1" w:rsidP="001F5790">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DE49B1" w:rsidRPr="001D7DC1" w:rsidRDefault="00DE49B1" w:rsidP="000767E7">
      <w:pPr>
        <w:spacing w:line="360" w:lineRule="auto"/>
        <w:ind w:right="34"/>
        <w:rPr>
          <w:sz w:val="28"/>
          <w:szCs w:val="28"/>
        </w:rPr>
      </w:pPr>
    </w:p>
    <w:p w:rsidR="00DE49B1" w:rsidRPr="001D7DC1" w:rsidRDefault="00DE49B1" w:rsidP="001F5790">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DE49B1" w:rsidRPr="001D7DC1" w:rsidRDefault="00DE49B1" w:rsidP="001F5790">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DE49B1" w:rsidRPr="001D7DC1" w:rsidRDefault="00DE49B1" w:rsidP="001F5790">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DE49B1" w:rsidRPr="001D7DC1" w:rsidRDefault="00DE49B1" w:rsidP="00507D69">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DE49B1" w:rsidRPr="001D7DC1" w:rsidRDefault="00DE49B1" w:rsidP="001F5790">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DE49B1" w:rsidRDefault="00DE49B1" w:rsidP="000767E7"/>
                <w:p w:rsidR="00DE49B1" w:rsidRDefault="00DE49B1" w:rsidP="000767E7"/>
                <w:p w:rsidR="00DE49B1" w:rsidRDefault="00DE49B1" w:rsidP="000767E7"/>
                <w:p w:rsidR="00DE49B1" w:rsidRDefault="00DE49B1" w:rsidP="000767E7"/>
                <w:p w:rsidR="00DE49B1" w:rsidRPr="00300181" w:rsidRDefault="00DE49B1" w:rsidP="000767E7"/>
                <w:p w:rsidR="00DE49B1" w:rsidRDefault="00DE49B1" w:rsidP="002B5649">
                  <w:pPr>
                    <w:jc w:val="center"/>
                  </w:pPr>
                  <w:r w:rsidRPr="00300181">
                    <w:rPr>
                      <w:rFonts w:hint="eastAsia"/>
                      <w:sz w:val="24"/>
                    </w:rPr>
                    <w:t>被授权</w:t>
                  </w:r>
                  <w:r>
                    <w:rPr>
                      <w:rFonts w:hint="eastAsia"/>
                      <w:sz w:val="24"/>
                    </w:rPr>
                    <w:t>人身份证复印件粘贴处</w:t>
                  </w:r>
                </w:p>
              </w:txbxContent>
            </v:textbox>
          </v:shape>
        </w:pict>
      </w:r>
    </w:p>
    <w:p w:rsidR="00DE49B1" w:rsidRPr="001D7DC1" w:rsidRDefault="00DE49B1" w:rsidP="001F5790">
      <w:pPr>
        <w:spacing w:line="360" w:lineRule="auto"/>
        <w:ind w:rightChars="-167" w:right="31680"/>
        <w:rPr>
          <w:sz w:val="28"/>
          <w:szCs w:val="28"/>
        </w:rPr>
      </w:pPr>
    </w:p>
    <w:p w:rsidR="00DE49B1" w:rsidRPr="001D7DC1" w:rsidRDefault="00DE49B1" w:rsidP="001F5790">
      <w:pPr>
        <w:spacing w:line="360" w:lineRule="auto"/>
        <w:ind w:rightChars="-167" w:right="31680"/>
        <w:rPr>
          <w:sz w:val="28"/>
          <w:szCs w:val="28"/>
        </w:rPr>
      </w:pPr>
    </w:p>
    <w:p w:rsidR="00DE49B1" w:rsidRPr="001D7DC1" w:rsidRDefault="00DE49B1" w:rsidP="001F5790">
      <w:pPr>
        <w:spacing w:line="360" w:lineRule="auto"/>
        <w:ind w:rightChars="-167" w:right="31680"/>
        <w:rPr>
          <w:sz w:val="28"/>
          <w:szCs w:val="28"/>
        </w:rPr>
      </w:pPr>
    </w:p>
    <w:p w:rsidR="00DE49B1" w:rsidRPr="001D7DC1" w:rsidRDefault="00DE49B1" w:rsidP="00507D69">
      <w:pPr>
        <w:spacing w:line="360" w:lineRule="auto"/>
        <w:ind w:rightChars="-167" w:right="31680"/>
        <w:rPr>
          <w:sz w:val="28"/>
          <w:szCs w:val="28"/>
        </w:rPr>
      </w:pPr>
    </w:p>
    <w:sectPr w:rsidR="00DE49B1"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9B1" w:rsidRDefault="00DE49B1">
      <w:r>
        <w:separator/>
      </w:r>
    </w:p>
  </w:endnote>
  <w:endnote w:type="continuationSeparator" w:id="0">
    <w:p w:rsidR="00DE49B1" w:rsidRDefault="00DE49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49B1" w:rsidRDefault="00DE49B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DE49B1" w:rsidRDefault="00DE49B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9B1" w:rsidRDefault="00DE49B1">
      <w:r>
        <w:separator/>
      </w:r>
    </w:p>
  </w:footnote>
  <w:footnote w:type="continuationSeparator" w:id="0">
    <w:p w:rsidR="00DE49B1" w:rsidRDefault="00DE49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rsidP="001F5790">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9B1" w:rsidRDefault="00DE49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579C8"/>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790"/>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07D69"/>
    <w:rsid w:val="00510683"/>
    <w:rsid w:val="00521ACC"/>
    <w:rsid w:val="005223D8"/>
    <w:rsid w:val="00524637"/>
    <w:rsid w:val="00527C7C"/>
    <w:rsid w:val="00532285"/>
    <w:rsid w:val="00532C73"/>
    <w:rsid w:val="005359C9"/>
    <w:rsid w:val="00540564"/>
    <w:rsid w:val="00542383"/>
    <w:rsid w:val="00552D27"/>
    <w:rsid w:val="00563321"/>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20CB"/>
    <w:rsid w:val="005F41BF"/>
    <w:rsid w:val="005F5531"/>
    <w:rsid w:val="006013A3"/>
    <w:rsid w:val="00601486"/>
    <w:rsid w:val="006020E1"/>
    <w:rsid w:val="0060211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3864"/>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2819"/>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C7024"/>
    <w:rsid w:val="007D056A"/>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3B3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1139"/>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11B"/>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49B1"/>
    <w:rsid w:val="00DE74EF"/>
    <w:rsid w:val="00DE765E"/>
    <w:rsid w:val="00DF72BE"/>
    <w:rsid w:val="00E1084A"/>
    <w:rsid w:val="00E12649"/>
    <w:rsid w:val="00E127AC"/>
    <w:rsid w:val="00E12F66"/>
    <w:rsid w:val="00E133C5"/>
    <w:rsid w:val="00E13CFD"/>
    <w:rsid w:val="00E15B9A"/>
    <w:rsid w:val="00E17905"/>
    <w:rsid w:val="00E17EFC"/>
    <w:rsid w:val="00E21B34"/>
    <w:rsid w:val="00E3415B"/>
    <w:rsid w:val="00E35AB7"/>
    <w:rsid w:val="00E360C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649"/>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460416540">
      <w:marLeft w:val="0"/>
      <w:marRight w:val="0"/>
      <w:marTop w:val="0"/>
      <w:marBottom w:val="0"/>
      <w:divBdr>
        <w:top w:val="none" w:sz="0" w:space="0" w:color="auto"/>
        <w:left w:val="none" w:sz="0" w:space="0" w:color="auto"/>
        <w:bottom w:val="none" w:sz="0" w:space="0" w:color="auto"/>
        <w:right w:val="none" w:sz="0" w:space="0" w:color="auto"/>
      </w:divBdr>
      <w:divsChild>
        <w:div w:id="460416542">
          <w:marLeft w:val="0"/>
          <w:marRight w:val="0"/>
          <w:marTop w:val="75"/>
          <w:marBottom w:val="0"/>
          <w:divBdr>
            <w:top w:val="none" w:sz="0" w:space="0" w:color="auto"/>
            <w:left w:val="none" w:sz="0" w:space="0" w:color="auto"/>
            <w:bottom w:val="none" w:sz="0" w:space="0" w:color="auto"/>
            <w:right w:val="none" w:sz="0" w:space="0" w:color="auto"/>
          </w:divBdr>
          <w:divsChild>
            <w:div w:id="46041654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4604165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165</TotalTime>
  <Pages>18</Pages>
  <Words>1927</Words>
  <Characters>10988</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79</cp:revision>
  <cp:lastPrinted>2015-05-19T09:06:00Z</cp:lastPrinted>
  <dcterms:created xsi:type="dcterms:W3CDTF">2015-05-27T09:09:00Z</dcterms:created>
  <dcterms:modified xsi:type="dcterms:W3CDTF">2016-07-07T08:23:00Z</dcterms:modified>
</cp:coreProperties>
</file>