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5DD" w:rsidRPr="001D7DC1" w:rsidRDefault="009365DD" w:rsidP="007321A8">
      <w:pPr>
        <w:jc w:val="center"/>
        <w:rPr>
          <w:rFonts w:ascii="宋体"/>
          <w:b/>
          <w:sz w:val="24"/>
        </w:rPr>
      </w:pPr>
      <w:r w:rsidRPr="001D7DC1">
        <w:rPr>
          <w:rFonts w:ascii="宋体" w:hAnsi="宋体"/>
          <w:b/>
          <w:sz w:val="24"/>
        </w:rPr>
        <w:t xml:space="preserve">                                                                                                                                                                                                                                                                                                                                                                                                                                                                                                                                                                                                                                                                                                                                                                                                                                                                                                                                                                                                                                                                                                                                                                                                                                                                                                                                                                                                                                                                                                                                                                                                                                                                                                                                                                                                                                                                                                                                                                                                                                                                                                                                                                                                                                                                                                                                                                                                                                                                                                                                                                                                                                                                                                                                                                                                                                                                                                                                                                                                                                                                                                                                                                                                                                                                                                                                                                                                                                                                                                                                                                                                                                                                                                                                                                                                                                                                                                                                                                                                                                                                                                                                                                                                                                                                                                                                                                                                                                                                                                                                                                                                                                                                                                                                                                                                                                                                                                                                                                                                                                                    </w:t>
      </w:r>
    </w:p>
    <w:p w:rsidR="009365DD" w:rsidRPr="001D7DC1" w:rsidRDefault="009365DD" w:rsidP="007321A8">
      <w:pPr>
        <w:jc w:val="center"/>
        <w:rPr>
          <w:rFonts w:ascii="宋体"/>
          <w:b/>
          <w:sz w:val="72"/>
        </w:rPr>
      </w:pPr>
    </w:p>
    <w:p w:rsidR="009365DD" w:rsidRPr="001D7DC1" w:rsidRDefault="009365DD"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9365DD" w:rsidRPr="001D7DC1" w:rsidRDefault="009365DD" w:rsidP="007321A8">
      <w:pPr>
        <w:rPr>
          <w:rFonts w:eastAsia="黑体"/>
          <w:sz w:val="32"/>
        </w:rPr>
      </w:pPr>
    </w:p>
    <w:p w:rsidR="009365DD" w:rsidRPr="001D7DC1" w:rsidRDefault="009365DD" w:rsidP="00B67132">
      <w:pPr>
        <w:ind w:firstLineChars="545" w:firstLine="31680"/>
        <w:rPr>
          <w:rFonts w:ascii="宋体"/>
          <w:sz w:val="32"/>
        </w:rPr>
      </w:pPr>
    </w:p>
    <w:p w:rsidR="009365DD" w:rsidRPr="001D7DC1" w:rsidRDefault="009365DD" w:rsidP="00B67132">
      <w:pPr>
        <w:spacing w:line="300" w:lineRule="auto"/>
        <w:ind w:firstLineChars="745" w:firstLine="31680"/>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分光仪</w:t>
      </w:r>
    </w:p>
    <w:p w:rsidR="009365DD" w:rsidRPr="001D7DC1" w:rsidRDefault="009365DD"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2</w:t>
      </w:r>
    </w:p>
    <w:p w:rsidR="009365DD" w:rsidRPr="001D7DC1" w:rsidRDefault="009365DD" w:rsidP="00A8679E">
      <w:pPr>
        <w:jc w:val="center"/>
        <w:rPr>
          <w:rFonts w:eastAsia="黑体"/>
          <w:sz w:val="36"/>
          <w:szCs w:val="36"/>
          <w:u w:val="single"/>
        </w:rPr>
      </w:pPr>
    </w:p>
    <w:p w:rsidR="009365DD" w:rsidRPr="001D7DC1" w:rsidRDefault="009365DD" w:rsidP="007321A8">
      <w:pPr>
        <w:jc w:val="center"/>
        <w:rPr>
          <w:rFonts w:eastAsia="黑体"/>
          <w:sz w:val="32"/>
        </w:rPr>
      </w:pPr>
    </w:p>
    <w:p w:rsidR="009365DD" w:rsidRPr="001D7DC1" w:rsidRDefault="009365DD" w:rsidP="007321A8">
      <w:pPr>
        <w:jc w:val="center"/>
        <w:rPr>
          <w:sz w:val="32"/>
        </w:rPr>
      </w:pPr>
    </w:p>
    <w:p w:rsidR="009365DD" w:rsidRPr="001D7DC1" w:rsidRDefault="009365DD" w:rsidP="007321A8">
      <w:pPr>
        <w:jc w:val="center"/>
        <w:rPr>
          <w:sz w:val="44"/>
        </w:rPr>
      </w:pPr>
    </w:p>
    <w:p w:rsidR="009365DD" w:rsidRPr="001D7DC1" w:rsidRDefault="009365DD" w:rsidP="007321A8">
      <w:pPr>
        <w:jc w:val="center"/>
        <w:rPr>
          <w:sz w:val="44"/>
        </w:rPr>
      </w:pPr>
    </w:p>
    <w:p w:rsidR="009365DD" w:rsidRPr="001D7DC1" w:rsidRDefault="009365DD" w:rsidP="007321A8">
      <w:pPr>
        <w:jc w:val="center"/>
        <w:rPr>
          <w:rFonts w:eastAsia="黑体"/>
          <w:sz w:val="32"/>
        </w:rPr>
      </w:pPr>
    </w:p>
    <w:p w:rsidR="009365DD" w:rsidRPr="001D7DC1" w:rsidRDefault="009365DD" w:rsidP="007321A8">
      <w:pPr>
        <w:jc w:val="center"/>
        <w:rPr>
          <w:rFonts w:eastAsia="黑体"/>
          <w:sz w:val="32"/>
        </w:rPr>
      </w:pPr>
    </w:p>
    <w:p w:rsidR="009365DD" w:rsidRPr="001D7DC1" w:rsidRDefault="009365DD" w:rsidP="007321A8">
      <w:pPr>
        <w:jc w:val="center"/>
        <w:rPr>
          <w:rFonts w:eastAsia="黑体"/>
          <w:sz w:val="32"/>
        </w:rPr>
      </w:pPr>
    </w:p>
    <w:p w:rsidR="009365DD" w:rsidRPr="001D7DC1" w:rsidRDefault="009365DD" w:rsidP="007321A8">
      <w:pPr>
        <w:jc w:val="center"/>
        <w:rPr>
          <w:rFonts w:eastAsia="黑体"/>
          <w:sz w:val="32"/>
        </w:rPr>
      </w:pPr>
    </w:p>
    <w:p w:rsidR="009365DD" w:rsidRPr="001D7DC1" w:rsidRDefault="009365DD" w:rsidP="007321A8">
      <w:pPr>
        <w:jc w:val="center"/>
        <w:rPr>
          <w:rFonts w:eastAsia="黑体"/>
          <w:sz w:val="32"/>
        </w:rPr>
      </w:pPr>
    </w:p>
    <w:p w:rsidR="009365DD" w:rsidRPr="001D7DC1" w:rsidRDefault="009365DD" w:rsidP="007321A8">
      <w:pPr>
        <w:rPr>
          <w:rFonts w:eastAsia="黑体"/>
          <w:sz w:val="32"/>
        </w:rPr>
      </w:pPr>
    </w:p>
    <w:p w:rsidR="009365DD" w:rsidRPr="001D7DC1" w:rsidRDefault="009365DD" w:rsidP="007321A8">
      <w:pPr>
        <w:jc w:val="center"/>
        <w:rPr>
          <w:rFonts w:ascii="宋体"/>
          <w:sz w:val="32"/>
        </w:rPr>
      </w:pPr>
    </w:p>
    <w:p w:rsidR="009365DD" w:rsidRPr="00E76B27" w:rsidRDefault="009365DD"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9365DD" w:rsidRPr="00E76B27" w:rsidRDefault="009365DD"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7</w:t>
      </w:r>
      <w:r w:rsidRPr="00E76B27">
        <w:rPr>
          <w:rFonts w:ascii="宋体" w:eastAsia="宋体" w:hAnsi="宋体" w:hint="eastAsia"/>
          <w:b/>
          <w:color w:val="FF0000"/>
          <w:sz w:val="32"/>
          <w:szCs w:val="32"/>
        </w:rPr>
        <w:t>年</w:t>
      </w:r>
      <w:r>
        <w:rPr>
          <w:rFonts w:ascii="宋体" w:eastAsia="宋体" w:hAnsi="宋体"/>
          <w:b/>
          <w:color w:val="FF0000"/>
          <w:sz w:val="32"/>
          <w:szCs w:val="32"/>
        </w:rPr>
        <w:t>1</w:t>
      </w:r>
      <w:r w:rsidRPr="00E76B27">
        <w:rPr>
          <w:rFonts w:ascii="宋体" w:eastAsia="宋体" w:hAnsi="宋体" w:hint="eastAsia"/>
          <w:b/>
          <w:color w:val="FF0000"/>
          <w:sz w:val="32"/>
          <w:szCs w:val="32"/>
        </w:rPr>
        <w:t>月</w:t>
      </w:r>
      <w:r>
        <w:rPr>
          <w:rFonts w:ascii="宋体" w:eastAsia="宋体" w:hAnsi="宋体"/>
          <w:b/>
          <w:color w:val="FF0000"/>
          <w:sz w:val="32"/>
          <w:szCs w:val="32"/>
        </w:rPr>
        <w:t>5</w:t>
      </w:r>
      <w:r w:rsidRPr="00E76B27">
        <w:rPr>
          <w:rFonts w:ascii="宋体" w:eastAsia="宋体" w:hAnsi="宋体" w:hint="eastAsia"/>
          <w:b/>
          <w:color w:val="FF0000"/>
          <w:sz w:val="32"/>
          <w:szCs w:val="32"/>
        </w:rPr>
        <w:t>日</w:t>
      </w:r>
    </w:p>
    <w:p w:rsidR="009365DD" w:rsidRPr="001D7DC1" w:rsidRDefault="009365DD" w:rsidP="00B67132">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9365DD" w:rsidRPr="001D7DC1" w:rsidRDefault="009365DD" w:rsidP="00B67132">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9365DD" w:rsidRPr="001D7DC1" w:rsidRDefault="009365DD" w:rsidP="00B67132">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9365DD" w:rsidRPr="001D7DC1" w:rsidRDefault="009365DD" w:rsidP="00B67132">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9365DD" w:rsidRPr="001D7DC1" w:rsidRDefault="009365DD" w:rsidP="00B67132">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9365DD" w:rsidRPr="001D7DC1" w:rsidRDefault="009365DD" w:rsidP="00B67132">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9365DD" w:rsidRPr="001D7DC1" w:rsidRDefault="009365DD" w:rsidP="003A378C">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9365DD" w:rsidRPr="001D7DC1" w:rsidRDefault="009365DD" w:rsidP="00B67132">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hint="eastAsia"/>
          <w:b/>
          <w:color w:val="FF0000"/>
          <w:spacing w:val="4"/>
          <w:sz w:val="24"/>
        </w:rPr>
        <w:t>分光仪</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9365DD" w:rsidRPr="001D7DC1" w:rsidRDefault="009365DD" w:rsidP="00B67132">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color w:val="FF0000"/>
          <w:spacing w:val="4"/>
          <w:sz w:val="24"/>
        </w:rPr>
        <w:t>分光仪</w:t>
      </w:r>
      <w:r w:rsidRPr="001D7DC1">
        <w:rPr>
          <w:rFonts w:ascii="宋体" w:hAnsi="宋体" w:hint="eastAsia"/>
          <w:spacing w:val="4"/>
          <w:sz w:val="24"/>
        </w:rPr>
        <w:t>及相关服务</w:t>
      </w:r>
    </w:p>
    <w:p w:rsidR="009365DD" w:rsidRPr="00D8034C" w:rsidRDefault="009365DD" w:rsidP="00B67132">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Pr>
          <w:rFonts w:ascii="宋体" w:hAnsi="宋体"/>
          <w:color w:val="FF0000"/>
          <w:sz w:val="24"/>
        </w:rPr>
        <w:t>GZC2017</w:t>
      </w:r>
      <w:r w:rsidRPr="009A6093">
        <w:rPr>
          <w:rFonts w:ascii="宋体" w:hAnsi="宋体"/>
          <w:color w:val="FF0000"/>
          <w:sz w:val="24"/>
        </w:rPr>
        <w:t>000</w:t>
      </w:r>
      <w:r>
        <w:rPr>
          <w:rFonts w:ascii="宋体" w:hAnsi="宋体"/>
          <w:color w:val="FF0000"/>
          <w:sz w:val="24"/>
        </w:rPr>
        <w:t>2</w:t>
      </w:r>
    </w:p>
    <w:p w:rsidR="009365DD" w:rsidRPr="001D7DC1" w:rsidRDefault="009365DD" w:rsidP="00B67132">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9365DD" w:rsidRPr="00EF559A" w:rsidRDefault="009365DD" w:rsidP="00B67132">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9365DD" w:rsidRPr="001D7DC1" w:rsidRDefault="009365DD" w:rsidP="00B67132">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9365DD" w:rsidRPr="001D7DC1" w:rsidRDefault="009365DD" w:rsidP="00B67132">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9365DD" w:rsidRPr="001D7DC1" w:rsidRDefault="009365DD" w:rsidP="00B67132">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9365DD" w:rsidRPr="001D7DC1" w:rsidRDefault="009365DD" w:rsidP="00B67132">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9365DD" w:rsidRPr="001D7DC1" w:rsidRDefault="009365DD" w:rsidP="00B67132">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9365DD" w:rsidRPr="001D7DC1" w:rsidRDefault="009365DD" w:rsidP="00B67132">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9365DD" w:rsidRPr="001D7DC1" w:rsidRDefault="009365DD" w:rsidP="00B67132">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9365DD" w:rsidRDefault="009365DD" w:rsidP="00B67132">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9365DD" w:rsidRPr="00395F02" w:rsidRDefault="009365DD" w:rsidP="00B67132">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9365DD" w:rsidRPr="00310F31" w:rsidRDefault="009365DD" w:rsidP="00B67132">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13</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9365DD" w:rsidRPr="004E6FE8" w:rsidRDefault="009365DD" w:rsidP="00B67132">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9365DD" w:rsidRPr="004E6FE8" w:rsidRDefault="009365DD" w:rsidP="00B67132">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16</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9365DD" w:rsidRPr="004E6FE8" w:rsidRDefault="009365DD" w:rsidP="00B67132">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9365DD" w:rsidRPr="004E6FE8" w:rsidRDefault="009365DD" w:rsidP="00B67132">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9365DD" w:rsidRPr="004E6FE8" w:rsidRDefault="009365DD" w:rsidP="00B67132">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9365DD" w:rsidRPr="004E6FE8" w:rsidRDefault="009365DD" w:rsidP="00B67132">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9365DD" w:rsidRDefault="009365DD" w:rsidP="00B67132">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9365DD" w:rsidRPr="004E6FE8" w:rsidRDefault="009365DD" w:rsidP="00B67132">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9365DD" w:rsidRDefault="009365DD" w:rsidP="00B67132">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9365DD" w:rsidRDefault="009365DD" w:rsidP="00B67132">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9365DD" w:rsidRPr="004E6FE8" w:rsidRDefault="009365DD" w:rsidP="00B67132">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9365DD" w:rsidRPr="001D7DC1" w:rsidRDefault="009365DD" w:rsidP="00B67132">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9365DD" w:rsidRPr="001D7DC1" w:rsidRDefault="009365DD"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9365DD" w:rsidRPr="001D7DC1" w:rsidRDefault="009365DD" w:rsidP="00B67132">
      <w:pPr>
        <w:spacing w:line="360" w:lineRule="auto"/>
        <w:ind w:firstLineChars="200" w:firstLine="31680"/>
        <w:rPr>
          <w:b/>
          <w:sz w:val="24"/>
        </w:rPr>
      </w:pPr>
      <w:r w:rsidRPr="001D7DC1">
        <w:rPr>
          <w:b/>
          <w:sz w:val="24"/>
        </w:rPr>
        <w:t xml:space="preserve">1.1. </w:t>
      </w:r>
      <w:r w:rsidRPr="001D7DC1">
        <w:rPr>
          <w:rFonts w:hint="eastAsia"/>
          <w:sz w:val="24"/>
        </w:rPr>
        <w:t>名词定义</w:t>
      </w:r>
    </w:p>
    <w:p w:rsidR="009365DD" w:rsidRPr="001D7DC1" w:rsidRDefault="009365DD" w:rsidP="00B67132">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9365DD" w:rsidRPr="001D7DC1" w:rsidRDefault="009365DD" w:rsidP="00B67132">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9365DD" w:rsidRPr="001D7DC1" w:rsidRDefault="009365DD" w:rsidP="00B67132">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9365DD" w:rsidRPr="001D7DC1" w:rsidRDefault="009365DD" w:rsidP="00B67132">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9365DD" w:rsidRPr="001D7DC1" w:rsidRDefault="009365DD" w:rsidP="00B67132">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9365DD" w:rsidRPr="001D7DC1" w:rsidRDefault="009365DD" w:rsidP="00B67132">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9365DD" w:rsidRPr="001D7DC1" w:rsidRDefault="009365DD" w:rsidP="00B67132">
      <w:pPr>
        <w:spacing w:line="360" w:lineRule="auto"/>
        <w:ind w:firstLineChars="196" w:firstLine="31680"/>
        <w:rPr>
          <w:b/>
          <w:sz w:val="24"/>
        </w:rPr>
      </w:pPr>
    </w:p>
    <w:p w:rsidR="009365DD" w:rsidRPr="001D7DC1" w:rsidRDefault="009365DD"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9365DD" w:rsidRPr="001D7DC1" w:rsidRDefault="009365DD" w:rsidP="00B67132">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9365DD" w:rsidRPr="001D7DC1" w:rsidRDefault="009365DD" w:rsidP="00B67132">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9365DD" w:rsidRPr="001D7DC1" w:rsidRDefault="009365DD" w:rsidP="00B67132">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9365DD" w:rsidRPr="001D7DC1" w:rsidRDefault="009365DD" w:rsidP="00B67132">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9365DD" w:rsidRPr="001D7DC1" w:rsidRDefault="009365DD" w:rsidP="00B67132">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9365DD" w:rsidRPr="001D7DC1" w:rsidRDefault="009365DD" w:rsidP="00B67132">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9365DD" w:rsidRPr="001D7DC1" w:rsidRDefault="009365DD" w:rsidP="00B67132">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9365DD" w:rsidRPr="001D7DC1" w:rsidRDefault="009365DD" w:rsidP="00B67132">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9365DD" w:rsidRPr="008C7608" w:rsidRDefault="009365DD" w:rsidP="00B67132">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9365DD" w:rsidRPr="001D7DC1" w:rsidRDefault="009365DD" w:rsidP="00B67132">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9365DD" w:rsidRPr="001D7DC1" w:rsidRDefault="009365DD" w:rsidP="00B67132">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9365DD" w:rsidRPr="001D7DC1" w:rsidRDefault="009365DD" w:rsidP="00B67132">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9365DD" w:rsidRPr="001D7DC1" w:rsidRDefault="009365DD" w:rsidP="00B67132">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9365DD" w:rsidRPr="001D7DC1" w:rsidRDefault="009365DD" w:rsidP="00B67132">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9365DD" w:rsidRPr="001D7DC1" w:rsidRDefault="009365DD" w:rsidP="00B67132">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9365DD" w:rsidRPr="001D7DC1" w:rsidRDefault="009365DD" w:rsidP="00B67132">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9365DD" w:rsidRPr="001D7DC1" w:rsidRDefault="009365DD" w:rsidP="00B67132">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9365DD" w:rsidRPr="001D7DC1" w:rsidRDefault="009365DD" w:rsidP="00B67132">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9365DD" w:rsidRPr="001D7DC1" w:rsidRDefault="009365DD" w:rsidP="00B67132">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9365DD" w:rsidRPr="001D7DC1" w:rsidRDefault="009365DD" w:rsidP="00B67132">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9365DD" w:rsidRPr="001D7DC1" w:rsidRDefault="009365DD" w:rsidP="00B67132">
      <w:pPr>
        <w:spacing w:line="360" w:lineRule="auto"/>
        <w:ind w:firstLineChars="196" w:firstLine="31680"/>
        <w:rPr>
          <w:b/>
          <w:sz w:val="24"/>
        </w:rPr>
      </w:pPr>
    </w:p>
    <w:p w:rsidR="009365DD" w:rsidRPr="001D7DC1" w:rsidRDefault="009365DD" w:rsidP="006C6F8B">
      <w:pPr>
        <w:spacing w:line="360" w:lineRule="auto"/>
        <w:rPr>
          <w:b/>
          <w:sz w:val="24"/>
        </w:rPr>
      </w:pPr>
      <w:r w:rsidRPr="001D7DC1">
        <w:rPr>
          <w:rFonts w:hint="eastAsia"/>
          <w:b/>
          <w:sz w:val="24"/>
        </w:rPr>
        <w:t>三、投标细则</w:t>
      </w:r>
    </w:p>
    <w:p w:rsidR="009365DD" w:rsidRPr="001D7DC1" w:rsidRDefault="009365DD" w:rsidP="00B67132">
      <w:pPr>
        <w:spacing w:line="360" w:lineRule="auto"/>
        <w:ind w:firstLineChars="196" w:firstLine="31680"/>
        <w:rPr>
          <w:b/>
          <w:sz w:val="24"/>
        </w:rPr>
      </w:pPr>
      <w:r w:rsidRPr="001D7DC1">
        <w:rPr>
          <w:b/>
          <w:sz w:val="24"/>
        </w:rPr>
        <w:t xml:space="preserve">3.1. </w:t>
      </w:r>
      <w:r w:rsidRPr="001D7DC1">
        <w:rPr>
          <w:rFonts w:hint="eastAsia"/>
          <w:sz w:val="24"/>
        </w:rPr>
        <w:t>投标货物</w:t>
      </w:r>
    </w:p>
    <w:p w:rsidR="009365DD" w:rsidRPr="001D7DC1" w:rsidRDefault="009365DD" w:rsidP="00B67132">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9365DD" w:rsidRPr="001D7DC1" w:rsidRDefault="009365DD" w:rsidP="00B67132">
      <w:pPr>
        <w:spacing w:line="360" w:lineRule="auto"/>
        <w:ind w:firstLineChars="196" w:firstLine="31680"/>
        <w:rPr>
          <w:b/>
          <w:sz w:val="24"/>
        </w:rPr>
      </w:pPr>
      <w:r w:rsidRPr="001D7DC1">
        <w:rPr>
          <w:b/>
          <w:sz w:val="24"/>
        </w:rPr>
        <w:t xml:space="preserve">3.2. </w:t>
      </w:r>
      <w:r w:rsidRPr="001D7DC1">
        <w:rPr>
          <w:rFonts w:hint="eastAsia"/>
          <w:sz w:val="24"/>
        </w:rPr>
        <w:t>投标报价</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9365DD" w:rsidRPr="001D7DC1" w:rsidRDefault="009365DD" w:rsidP="00B67132">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9365DD" w:rsidRPr="00FE7888" w:rsidRDefault="009365DD" w:rsidP="00B67132">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9365DD" w:rsidRPr="001D7DC1" w:rsidRDefault="009365DD" w:rsidP="00B67132">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9365DD" w:rsidRPr="001D7DC1" w:rsidRDefault="009365DD" w:rsidP="00B67132">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9365DD" w:rsidRPr="001D7DC1" w:rsidRDefault="009365DD" w:rsidP="00B67132">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9365DD" w:rsidRPr="001D7DC1" w:rsidRDefault="009365DD" w:rsidP="00B67132">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9365DD" w:rsidRPr="001D7DC1" w:rsidRDefault="009365DD" w:rsidP="00B67132">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9365DD" w:rsidRPr="001D7DC1" w:rsidRDefault="009365DD" w:rsidP="00B67132">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9365DD" w:rsidRPr="001D7DC1" w:rsidRDefault="009365DD" w:rsidP="006C6F8B">
      <w:pPr>
        <w:spacing w:line="360" w:lineRule="auto"/>
        <w:rPr>
          <w:rFonts w:ascii="宋体"/>
          <w:b/>
          <w:sz w:val="24"/>
        </w:rPr>
      </w:pPr>
    </w:p>
    <w:p w:rsidR="009365DD" w:rsidRPr="001D7DC1" w:rsidRDefault="009365DD"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9365DD" w:rsidRPr="001D7DC1" w:rsidRDefault="009365DD" w:rsidP="00B67132">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9365DD" w:rsidRPr="001D7DC1" w:rsidRDefault="009365DD" w:rsidP="00B67132">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9365DD" w:rsidRPr="001D7DC1" w:rsidRDefault="009365DD" w:rsidP="00B67132">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9365DD" w:rsidRPr="001D7DC1" w:rsidRDefault="009365DD" w:rsidP="00B67132">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9365DD" w:rsidRPr="001D7DC1" w:rsidRDefault="009365DD" w:rsidP="00B67132">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9365DD" w:rsidRPr="001D7DC1" w:rsidRDefault="009365DD" w:rsidP="00B67132">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9365DD" w:rsidRPr="001D7DC1" w:rsidRDefault="009365DD" w:rsidP="00B67132">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9365DD" w:rsidRPr="001D7DC1" w:rsidRDefault="009365DD" w:rsidP="00B67132">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9365DD" w:rsidRPr="001D7DC1" w:rsidRDefault="009365DD" w:rsidP="00B67132">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9365DD" w:rsidRPr="001D7DC1" w:rsidRDefault="009365DD" w:rsidP="00B67132">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9365DD" w:rsidRPr="001D7DC1" w:rsidRDefault="009365DD" w:rsidP="00B67132">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9365DD" w:rsidRPr="001D7DC1" w:rsidRDefault="009365DD" w:rsidP="00B67132">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9365DD" w:rsidRDefault="009365DD" w:rsidP="00B67132">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9365DD" w:rsidRPr="001D7DC1" w:rsidRDefault="009365DD" w:rsidP="00891FF8">
      <w:pPr>
        <w:spacing w:line="360" w:lineRule="auto"/>
        <w:rPr>
          <w:rFonts w:ascii="宋体"/>
          <w:b/>
          <w:sz w:val="24"/>
        </w:rPr>
      </w:pPr>
    </w:p>
    <w:p w:rsidR="009365DD" w:rsidRPr="001D7DC1" w:rsidRDefault="009365DD"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9365DD" w:rsidRPr="001D7DC1" w:rsidRDefault="009365DD" w:rsidP="00B67132">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9365DD" w:rsidRPr="00266B67" w:rsidRDefault="009365DD" w:rsidP="00B67132">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9365DD" w:rsidRPr="00266B67" w:rsidRDefault="009365DD" w:rsidP="00B67132">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9365DD" w:rsidRDefault="009365DD" w:rsidP="00B67132">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9365DD" w:rsidRPr="001D7DC1" w:rsidRDefault="009365DD" w:rsidP="00B67132">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9365DD" w:rsidRPr="009B008A" w:rsidTr="00891FF8">
        <w:trPr>
          <w:trHeight w:val="706"/>
        </w:trPr>
        <w:tc>
          <w:tcPr>
            <w:tcW w:w="1240" w:type="dxa"/>
            <w:vAlign w:val="center"/>
          </w:tcPr>
          <w:p w:rsidR="009365DD" w:rsidRPr="009B008A" w:rsidRDefault="009365DD" w:rsidP="00891FF8">
            <w:pPr>
              <w:jc w:val="center"/>
              <w:rPr>
                <w:b/>
                <w:color w:val="000000"/>
              </w:rPr>
            </w:pPr>
            <w:r w:rsidRPr="009B008A">
              <w:rPr>
                <w:rFonts w:hint="eastAsia"/>
                <w:b/>
                <w:color w:val="000000"/>
              </w:rPr>
              <w:t>评审因素</w:t>
            </w:r>
          </w:p>
        </w:tc>
        <w:tc>
          <w:tcPr>
            <w:tcW w:w="924" w:type="dxa"/>
            <w:vAlign w:val="center"/>
          </w:tcPr>
          <w:p w:rsidR="009365DD" w:rsidRPr="009B008A" w:rsidRDefault="009365DD" w:rsidP="00891FF8">
            <w:pPr>
              <w:jc w:val="center"/>
              <w:rPr>
                <w:b/>
                <w:color w:val="000000"/>
              </w:rPr>
            </w:pPr>
            <w:r w:rsidRPr="009B008A">
              <w:rPr>
                <w:rFonts w:hint="eastAsia"/>
                <w:b/>
                <w:color w:val="000000"/>
              </w:rPr>
              <w:t>分值</w:t>
            </w:r>
          </w:p>
        </w:tc>
        <w:tc>
          <w:tcPr>
            <w:tcW w:w="6549" w:type="dxa"/>
            <w:gridSpan w:val="2"/>
            <w:vAlign w:val="center"/>
          </w:tcPr>
          <w:p w:rsidR="009365DD" w:rsidRPr="009B008A" w:rsidRDefault="009365DD" w:rsidP="009365DD">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9365DD" w:rsidRPr="00266B67" w:rsidTr="00891FF8">
        <w:trPr>
          <w:trHeight w:val="20"/>
        </w:trPr>
        <w:tc>
          <w:tcPr>
            <w:tcW w:w="1240" w:type="dxa"/>
            <w:vAlign w:val="center"/>
          </w:tcPr>
          <w:p w:rsidR="009365DD" w:rsidRPr="00266B67" w:rsidRDefault="009365DD"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9365DD" w:rsidRPr="00266B67" w:rsidRDefault="009365DD" w:rsidP="00891FF8">
            <w:pPr>
              <w:jc w:val="center"/>
              <w:rPr>
                <w:color w:val="000000"/>
              </w:rPr>
            </w:pPr>
            <w:r w:rsidRPr="00266B67">
              <w:rPr>
                <w:color w:val="000000"/>
              </w:rPr>
              <w:t>40</w:t>
            </w:r>
          </w:p>
        </w:tc>
        <w:tc>
          <w:tcPr>
            <w:tcW w:w="6549" w:type="dxa"/>
            <w:gridSpan w:val="2"/>
            <w:vAlign w:val="center"/>
          </w:tcPr>
          <w:p w:rsidR="009365DD" w:rsidRPr="00266B67" w:rsidRDefault="009365DD" w:rsidP="009365DD">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9365DD" w:rsidRPr="00266B67" w:rsidRDefault="009365DD" w:rsidP="009365DD">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9365DD" w:rsidRPr="00266B67" w:rsidTr="00891FF8">
        <w:trPr>
          <w:trHeight w:val="20"/>
        </w:trPr>
        <w:tc>
          <w:tcPr>
            <w:tcW w:w="1240" w:type="dxa"/>
            <w:vMerge w:val="restart"/>
            <w:vAlign w:val="center"/>
          </w:tcPr>
          <w:p w:rsidR="009365DD" w:rsidRPr="00266B67" w:rsidRDefault="009365DD" w:rsidP="00891FF8">
            <w:pPr>
              <w:jc w:val="center"/>
              <w:rPr>
                <w:color w:val="000000"/>
              </w:rPr>
            </w:pPr>
            <w:r>
              <w:rPr>
                <w:rFonts w:hint="eastAsia"/>
                <w:color w:val="000000"/>
              </w:rPr>
              <w:t>技术</w:t>
            </w:r>
          </w:p>
        </w:tc>
        <w:tc>
          <w:tcPr>
            <w:tcW w:w="924" w:type="dxa"/>
            <w:vMerge w:val="restart"/>
            <w:vAlign w:val="center"/>
          </w:tcPr>
          <w:p w:rsidR="009365DD" w:rsidRPr="00266B67" w:rsidRDefault="009365DD" w:rsidP="00891FF8">
            <w:pPr>
              <w:jc w:val="center"/>
              <w:rPr>
                <w:color w:val="000000"/>
              </w:rPr>
            </w:pPr>
            <w:r>
              <w:rPr>
                <w:color w:val="000000"/>
              </w:rPr>
              <w:t>38</w:t>
            </w:r>
          </w:p>
        </w:tc>
        <w:tc>
          <w:tcPr>
            <w:tcW w:w="1446" w:type="dxa"/>
            <w:vAlign w:val="center"/>
          </w:tcPr>
          <w:p w:rsidR="009365DD" w:rsidRPr="00266B67" w:rsidRDefault="009365DD"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9365DD" w:rsidRPr="00266B67" w:rsidRDefault="009365DD" w:rsidP="009365DD">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9365DD" w:rsidRPr="00266B67" w:rsidTr="00891FF8">
        <w:trPr>
          <w:trHeight w:val="20"/>
        </w:trPr>
        <w:tc>
          <w:tcPr>
            <w:tcW w:w="1240" w:type="dxa"/>
            <w:vMerge/>
            <w:textDirection w:val="tbRlV"/>
            <w:vAlign w:val="center"/>
          </w:tcPr>
          <w:p w:rsidR="009365DD" w:rsidRPr="00266B67" w:rsidRDefault="009365DD" w:rsidP="00891FF8">
            <w:pPr>
              <w:jc w:val="center"/>
              <w:rPr>
                <w:color w:val="000000"/>
              </w:rPr>
            </w:pPr>
          </w:p>
        </w:tc>
        <w:tc>
          <w:tcPr>
            <w:tcW w:w="924" w:type="dxa"/>
            <w:vMerge/>
            <w:vAlign w:val="center"/>
          </w:tcPr>
          <w:p w:rsidR="009365DD" w:rsidRPr="00266B67" w:rsidRDefault="009365DD" w:rsidP="00891FF8">
            <w:pPr>
              <w:jc w:val="center"/>
              <w:rPr>
                <w:color w:val="000000"/>
              </w:rPr>
            </w:pPr>
          </w:p>
        </w:tc>
        <w:tc>
          <w:tcPr>
            <w:tcW w:w="1446" w:type="dxa"/>
            <w:vAlign w:val="center"/>
          </w:tcPr>
          <w:p w:rsidR="009365DD" w:rsidRPr="00266B67" w:rsidRDefault="009365DD" w:rsidP="00891FF8">
            <w:pPr>
              <w:jc w:val="center"/>
              <w:rPr>
                <w:color w:val="000000"/>
              </w:rPr>
            </w:pPr>
            <w:r w:rsidRPr="00266B67">
              <w:rPr>
                <w:rFonts w:hint="eastAsia"/>
                <w:color w:val="000000"/>
              </w:rPr>
              <w:t>性能及品质</w:t>
            </w:r>
          </w:p>
        </w:tc>
        <w:tc>
          <w:tcPr>
            <w:tcW w:w="5103" w:type="dxa"/>
            <w:vAlign w:val="center"/>
          </w:tcPr>
          <w:p w:rsidR="009365DD" w:rsidRPr="00266B67" w:rsidRDefault="009365DD" w:rsidP="009365DD">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9365DD" w:rsidRPr="00266B67" w:rsidTr="00891FF8">
        <w:trPr>
          <w:trHeight w:val="20"/>
        </w:trPr>
        <w:tc>
          <w:tcPr>
            <w:tcW w:w="1240" w:type="dxa"/>
            <w:vMerge w:val="restart"/>
            <w:vAlign w:val="center"/>
          </w:tcPr>
          <w:p w:rsidR="009365DD" w:rsidRPr="00266B67" w:rsidRDefault="009365DD" w:rsidP="00891FF8">
            <w:pPr>
              <w:jc w:val="center"/>
              <w:rPr>
                <w:color w:val="000000"/>
              </w:rPr>
            </w:pPr>
            <w:r w:rsidRPr="00266B67">
              <w:rPr>
                <w:rFonts w:hint="eastAsia"/>
                <w:color w:val="000000"/>
              </w:rPr>
              <w:t>服务</w:t>
            </w:r>
          </w:p>
        </w:tc>
        <w:tc>
          <w:tcPr>
            <w:tcW w:w="924" w:type="dxa"/>
            <w:vMerge w:val="restart"/>
            <w:vAlign w:val="center"/>
          </w:tcPr>
          <w:p w:rsidR="009365DD" w:rsidRPr="00266B67" w:rsidRDefault="009365DD" w:rsidP="00891FF8">
            <w:pPr>
              <w:jc w:val="center"/>
              <w:rPr>
                <w:color w:val="000000"/>
              </w:rPr>
            </w:pPr>
            <w:r>
              <w:rPr>
                <w:color w:val="000000"/>
              </w:rPr>
              <w:t>15</w:t>
            </w:r>
          </w:p>
        </w:tc>
        <w:tc>
          <w:tcPr>
            <w:tcW w:w="1446" w:type="dxa"/>
            <w:vAlign w:val="center"/>
          </w:tcPr>
          <w:p w:rsidR="009365DD" w:rsidRPr="00266B67" w:rsidRDefault="009365DD" w:rsidP="00891FF8">
            <w:pPr>
              <w:jc w:val="center"/>
              <w:rPr>
                <w:color w:val="000000"/>
              </w:rPr>
            </w:pPr>
            <w:r w:rsidRPr="00266B67">
              <w:rPr>
                <w:rFonts w:hint="eastAsia"/>
                <w:color w:val="000000"/>
              </w:rPr>
              <w:t>保修期</w:t>
            </w:r>
          </w:p>
        </w:tc>
        <w:tc>
          <w:tcPr>
            <w:tcW w:w="5103" w:type="dxa"/>
            <w:vAlign w:val="center"/>
          </w:tcPr>
          <w:p w:rsidR="009365DD" w:rsidRPr="00266B67" w:rsidRDefault="009365DD" w:rsidP="009365DD">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9365DD" w:rsidRPr="00266B67" w:rsidTr="00891FF8">
        <w:trPr>
          <w:trHeight w:val="20"/>
        </w:trPr>
        <w:tc>
          <w:tcPr>
            <w:tcW w:w="1240" w:type="dxa"/>
            <w:vMerge/>
            <w:vAlign w:val="center"/>
          </w:tcPr>
          <w:p w:rsidR="009365DD" w:rsidRPr="00266B67" w:rsidRDefault="009365DD" w:rsidP="00891FF8">
            <w:pPr>
              <w:jc w:val="center"/>
              <w:rPr>
                <w:color w:val="000000"/>
              </w:rPr>
            </w:pPr>
          </w:p>
        </w:tc>
        <w:tc>
          <w:tcPr>
            <w:tcW w:w="924" w:type="dxa"/>
            <w:vMerge/>
            <w:vAlign w:val="center"/>
          </w:tcPr>
          <w:p w:rsidR="009365DD" w:rsidRPr="00266B67" w:rsidRDefault="009365DD" w:rsidP="00891FF8">
            <w:pPr>
              <w:jc w:val="center"/>
              <w:rPr>
                <w:color w:val="000000"/>
              </w:rPr>
            </w:pPr>
          </w:p>
        </w:tc>
        <w:tc>
          <w:tcPr>
            <w:tcW w:w="1446" w:type="dxa"/>
            <w:vAlign w:val="center"/>
          </w:tcPr>
          <w:p w:rsidR="009365DD" w:rsidRPr="00266B67" w:rsidRDefault="009365DD" w:rsidP="00891FF8">
            <w:pPr>
              <w:jc w:val="center"/>
              <w:rPr>
                <w:color w:val="000000"/>
              </w:rPr>
            </w:pPr>
            <w:r w:rsidRPr="00266B67">
              <w:rPr>
                <w:rFonts w:hint="eastAsia"/>
                <w:color w:val="000000"/>
              </w:rPr>
              <w:t>服务承诺</w:t>
            </w:r>
          </w:p>
        </w:tc>
        <w:tc>
          <w:tcPr>
            <w:tcW w:w="5103" w:type="dxa"/>
            <w:vAlign w:val="center"/>
          </w:tcPr>
          <w:p w:rsidR="009365DD" w:rsidRPr="00266B67" w:rsidRDefault="009365DD" w:rsidP="009365DD">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9365DD" w:rsidRPr="00266B67" w:rsidTr="00891FF8">
        <w:trPr>
          <w:trHeight w:val="20"/>
        </w:trPr>
        <w:tc>
          <w:tcPr>
            <w:tcW w:w="1240" w:type="dxa"/>
            <w:vMerge/>
            <w:vAlign w:val="center"/>
          </w:tcPr>
          <w:p w:rsidR="009365DD" w:rsidRPr="00266B67" w:rsidRDefault="009365DD" w:rsidP="00891FF8">
            <w:pPr>
              <w:jc w:val="center"/>
              <w:rPr>
                <w:color w:val="000000"/>
              </w:rPr>
            </w:pPr>
          </w:p>
        </w:tc>
        <w:tc>
          <w:tcPr>
            <w:tcW w:w="924" w:type="dxa"/>
            <w:vMerge/>
            <w:vAlign w:val="center"/>
          </w:tcPr>
          <w:p w:rsidR="009365DD" w:rsidRPr="00266B67" w:rsidRDefault="009365DD" w:rsidP="00891FF8">
            <w:pPr>
              <w:jc w:val="center"/>
              <w:rPr>
                <w:color w:val="000000"/>
              </w:rPr>
            </w:pPr>
          </w:p>
        </w:tc>
        <w:tc>
          <w:tcPr>
            <w:tcW w:w="1446" w:type="dxa"/>
            <w:vAlign w:val="center"/>
          </w:tcPr>
          <w:p w:rsidR="009365DD" w:rsidRPr="00266B67" w:rsidRDefault="009365DD" w:rsidP="00891FF8">
            <w:pPr>
              <w:jc w:val="center"/>
              <w:rPr>
                <w:color w:val="000000"/>
              </w:rPr>
            </w:pPr>
            <w:r w:rsidRPr="00266B67">
              <w:rPr>
                <w:rFonts w:hint="eastAsia"/>
                <w:color w:val="000000"/>
              </w:rPr>
              <w:t>收费情况</w:t>
            </w:r>
          </w:p>
        </w:tc>
        <w:tc>
          <w:tcPr>
            <w:tcW w:w="5103" w:type="dxa"/>
            <w:vAlign w:val="center"/>
          </w:tcPr>
          <w:p w:rsidR="009365DD" w:rsidRPr="00266B67" w:rsidRDefault="009365DD" w:rsidP="009365DD">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9365DD" w:rsidRPr="00266B67" w:rsidTr="00891FF8">
        <w:trPr>
          <w:trHeight w:val="20"/>
        </w:trPr>
        <w:tc>
          <w:tcPr>
            <w:tcW w:w="1240" w:type="dxa"/>
            <w:vMerge/>
            <w:vAlign w:val="center"/>
          </w:tcPr>
          <w:p w:rsidR="009365DD" w:rsidRPr="00266B67" w:rsidRDefault="009365DD" w:rsidP="00891FF8">
            <w:pPr>
              <w:jc w:val="center"/>
              <w:rPr>
                <w:color w:val="000000"/>
              </w:rPr>
            </w:pPr>
          </w:p>
        </w:tc>
        <w:tc>
          <w:tcPr>
            <w:tcW w:w="924" w:type="dxa"/>
            <w:vMerge/>
            <w:vAlign w:val="center"/>
          </w:tcPr>
          <w:p w:rsidR="009365DD" w:rsidRPr="00266B67" w:rsidRDefault="009365DD" w:rsidP="00891FF8">
            <w:pPr>
              <w:jc w:val="center"/>
              <w:rPr>
                <w:color w:val="000000"/>
              </w:rPr>
            </w:pPr>
          </w:p>
        </w:tc>
        <w:tc>
          <w:tcPr>
            <w:tcW w:w="1446" w:type="dxa"/>
            <w:vAlign w:val="center"/>
          </w:tcPr>
          <w:p w:rsidR="009365DD" w:rsidRPr="00266B67" w:rsidRDefault="009365DD" w:rsidP="00891FF8">
            <w:pPr>
              <w:jc w:val="center"/>
              <w:rPr>
                <w:color w:val="000000"/>
              </w:rPr>
            </w:pPr>
            <w:r w:rsidRPr="00266B67">
              <w:rPr>
                <w:rFonts w:hint="eastAsia"/>
                <w:color w:val="000000"/>
              </w:rPr>
              <w:t>用户评价</w:t>
            </w:r>
          </w:p>
        </w:tc>
        <w:tc>
          <w:tcPr>
            <w:tcW w:w="5103" w:type="dxa"/>
            <w:vAlign w:val="center"/>
          </w:tcPr>
          <w:p w:rsidR="009365DD" w:rsidRPr="00266B67" w:rsidRDefault="009365DD" w:rsidP="009365DD">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9365DD" w:rsidRPr="00266B67" w:rsidTr="00891FF8">
        <w:trPr>
          <w:trHeight w:val="20"/>
        </w:trPr>
        <w:tc>
          <w:tcPr>
            <w:tcW w:w="1240" w:type="dxa"/>
            <w:vMerge w:val="restart"/>
            <w:vAlign w:val="center"/>
          </w:tcPr>
          <w:p w:rsidR="009365DD" w:rsidRPr="00266B67" w:rsidRDefault="009365DD" w:rsidP="00891FF8">
            <w:pPr>
              <w:jc w:val="center"/>
              <w:rPr>
                <w:color w:val="000000"/>
              </w:rPr>
            </w:pPr>
            <w:r w:rsidRPr="00266B67">
              <w:rPr>
                <w:rFonts w:hint="eastAsia"/>
                <w:color w:val="000000"/>
              </w:rPr>
              <w:t>其他</w:t>
            </w:r>
          </w:p>
        </w:tc>
        <w:tc>
          <w:tcPr>
            <w:tcW w:w="924" w:type="dxa"/>
            <w:vMerge w:val="restart"/>
            <w:vAlign w:val="center"/>
          </w:tcPr>
          <w:p w:rsidR="009365DD" w:rsidRPr="00266B67" w:rsidRDefault="009365DD" w:rsidP="00891FF8">
            <w:pPr>
              <w:jc w:val="center"/>
              <w:rPr>
                <w:color w:val="000000"/>
              </w:rPr>
            </w:pPr>
            <w:r>
              <w:rPr>
                <w:color w:val="000000"/>
              </w:rPr>
              <w:t>5</w:t>
            </w:r>
          </w:p>
        </w:tc>
        <w:tc>
          <w:tcPr>
            <w:tcW w:w="1446" w:type="dxa"/>
            <w:vAlign w:val="center"/>
          </w:tcPr>
          <w:p w:rsidR="009365DD" w:rsidRPr="00266B67" w:rsidRDefault="009365DD" w:rsidP="00891FF8">
            <w:pPr>
              <w:jc w:val="center"/>
              <w:rPr>
                <w:color w:val="000000"/>
              </w:rPr>
            </w:pPr>
            <w:r w:rsidRPr="00266B67">
              <w:rPr>
                <w:rFonts w:hint="eastAsia"/>
                <w:color w:val="000000"/>
              </w:rPr>
              <w:t>信誉</w:t>
            </w:r>
          </w:p>
        </w:tc>
        <w:tc>
          <w:tcPr>
            <w:tcW w:w="5103" w:type="dxa"/>
            <w:vAlign w:val="center"/>
          </w:tcPr>
          <w:p w:rsidR="009365DD" w:rsidRPr="00266B67" w:rsidRDefault="009365DD" w:rsidP="009365DD">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9365DD" w:rsidRPr="00266B67" w:rsidTr="00891FF8">
        <w:trPr>
          <w:trHeight w:val="20"/>
        </w:trPr>
        <w:tc>
          <w:tcPr>
            <w:tcW w:w="1240" w:type="dxa"/>
            <w:vMerge/>
            <w:textDirection w:val="tbRlV"/>
            <w:vAlign w:val="center"/>
          </w:tcPr>
          <w:p w:rsidR="009365DD" w:rsidRPr="00266B67" w:rsidRDefault="009365DD" w:rsidP="00891FF8">
            <w:pPr>
              <w:jc w:val="center"/>
              <w:rPr>
                <w:color w:val="000000"/>
              </w:rPr>
            </w:pPr>
          </w:p>
        </w:tc>
        <w:tc>
          <w:tcPr>
            <w:tcW w:w="924" w:type="dxa"/>
            <w:vMerge/>
            <w:vAlign w:val="center"/>
          </w:tcPr>
          <w:p w:rsidR="009365DD" w:rsidRPr="00266B67" w:rsidRDefault="009365DD" w:rsidP="00891FF8">
            <w:pPr>
              <w:jc w:val="center"/>
              <w:rPr>
                <w:color w:val="000000"/>
              </w:rPr>
            </w:pPr>
          </w:p>
        </w:tc>
        <w:tc>
          <w:tcPr>
            <w:tcW w:w="1446" w:type="dxa"/>
            <w:vAlign w:val="center"/>
          </w:tcPr>
          <w:p w:rsidR="009365DD" w:rsidRPr="00266B67" w:rsidRDefault="009365DD" w:rsidP="00891FF8">
            <w:pPr>
              <w:jc w:val="center"/>
              <w:rPr>
                <w:color w:val="000000"/>
              </w:rPr>
            </w:pPr>
            <w:r w:rsidRPr="00266B67">
              <w:rPr>
                <w:rFonts w:hint="eastAsia"/>
                <w:color w:val="000000"/>
              </w:rPr>
              <w:t>业绩</w:t>
            </w:r>
          </w:p>
        </w:tc>
        <w:tc>
          <w:tcPr>
            <w:tcW w:w="5103" w:type="dxa"/>
            <w:vAlign w:val="center"/>
          </w:tcPr>
          <w:p w:rsidR="009365DD" w:rsidRPr="00266B67" w:rsidRDefault="009365DD" w:rsidP="009365DD">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9365DD" w:rsidRPr="00266B67" w:rsidTr="00891FF8">
        <w:trPr>
          <w:trHeight w:val="20"/>
        </w:trPr>
        <w:tc>
          <w:tcPr>
            <w:tcW w:w="1240" w:type="dxa"/>
            <w:vMerge/>
            <w:textDirection w:val="tbRlV"/>
            <w:vAlign w:val="center"/>
          </w:tcPr>
          <w:p w:rsidR="009365DD" w:rsidRPr="00266B67" w:rsidRDefault="009365DD" w:rsidP="00891FF8">
            <w:pPr>
              <w:jc w:val="center"/>
              <w:rPr>
                <w:color w:val="000000"/>
              </w:rPr>
            </w:pPr>
          </w:p>
        </w:tc>
        <w:tc>
          <w:tcPr>
            <w:tcW w:w="924" w:type="dxa"/>
            <w:vMerge/>
            <w:vAlign w:val="center"/>
          </w:tcPr>
          <w:p w:rsidR="009365DD" w:rsidRPr="00266B67" w:rsidRDefault="009365DD" w:rsidP="00891FF8">
            <w:pPr>
              <w:jc w:val="center"/>
              <w:rPr>
                <w:color w:val="000000"/>
              </w:rPr>
            </w:pPr>
          </w:p>
        </w:tc>
        <w:tc>
          <w:tcPr>
            <w:tcW w:w="1446" w:type="dxa"/>
            <w:vAlign w:val="center"/>
          </w:tcPr>
          <w:p w:rsidR="009365DD" w:rsidRPr="00266B67" w:rsidRDefault="009365DD" w:rsidP="00891FF8">
            <w:pPr>
              <w:jc w:val="center"/>
              <w:rPr>
                <w:color w:val="000000"/>
              </w:rPr>
            </w:pPr>
            <w:r w:rsidRPr="00266B67">
              <w:rPr>
                <w:rFonts w:hint="eastAsia"/>
                <w:color w:val="000000"/>
              </w:rPr>
              <w:t>财务</w:t>
            </w:r>
          </w:p>
        </w:tc>
        <w:tc>
          <w:tcPr>
            <w:tcW w:w="5103" w:type="dxa"/>
            <w:vAlign w:val="center"/>
          </w:tcPr>
          <w:p w:rsidR="009365DD" w:rsidRPr="00266B67" w:rsidRDefault="009365DD" w:rsidP="009365DD">
            <w:pPr>
              <w:ind w:firstLineChars="200" w:firstLine="31680"/>
              <w:rPr>
                <w:color w:val="000000"/>
              </w:rPr>
            </w:pPr>
            <w:r w:rsidRPr="00266B67">
              <w:rPr>
                <w:rFonts w:hint="eastAsia"/>
                <w:color w:val="000000"/>
              </w:rPr>
              <w:t>根据企业上一年度、上一月份的财务报表所反映的财务状况评分。</w:t>
            </w:r>
          </w:p>
        </w:tc>
      </w:tr>
      <w:tr w:rsidR="009365DD" w:rsidRPr="00266B67" w:rsidTr="00891FF8">
        <w:trPr>
          <w:cantSplit/>
          <w:trHeight w:val="20"/>
        </w:trPr>
        <w:tc>
          <w:tcPr>
            <w:tcW w:w="1240" w:type="dxa"/>
            <w:vAlign w:val="center"/>
          </w:tcPr>
          <w:p w:rsidR="009365DD" w:rsidRPr="00266B67" w:rsidRDefault="009365DD" w:rsidP="00891FF8">
            <w:pPr>
              <w:jc w:val="center"/>
              <w:rPr>
                <w:color w:val="000000"/>
              </w:rPr>
            </w:pPr>
            <w:r w:rsidRPr="00266B67">
              <w:rPr>
                <w:rFonts w:hint="eastAsia"/>
                <w:color w:val="000000"/>
              </w:rPr>
              <w:t>投标文件</w:t>
            </w:r>
          </w:p>
        </w:tc>
        <w:tc>
          <w:tcPr>
            <w:tcW w:w="924" w:type="dxa"/>
            <w:vAlign w:val="center"/>
          </w:tcPr>
          <w:p w:rsidR="009365DD" w:rsidRPr="00266B67" w:rsidRDefault="009365DD" w:rsidP="00891FF8">
            <w:pPr>
              <w:jc w:val="center"/>
              <w:rPr>
                <w:color w:val="000000"/>
              </w:rPr>
            </w:pPr>
            <w:r w:rsidRPr="00266B67">
              <w:rPr>
                <w:color w:val="000000"/>
              </w:rPr>
              <w:t>2</w:t>
            </w:r>
          </w:p>
        </w:tc>
        <w:tc>
          <w:tcPr>
            <w:tcW w:w="6549" w:type="dxa"/>
            <w:gridSpan w:val="2"/>
            <w:vAlign w:val="center"/>
          </w:tcPr>
          <w:p w:rsidR="009365DD" w:rsidRPr="00266B67" w:rsidRDefault="009365DD" w:rsidP="009365DD">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9365DD" w:rsidRPr="00266B67" w:rsidTr="00891FF8">
        <w:trPr>
          <w:cantSplit/>
          <w:trHeight w:val="734"/>
        </w:trPr>
        <w:tc>
          <w:tcPr>
            <w:tcW w:w="1240" w:type="dxa"/>
            <w:vAlign w:val="center"/>
          </w:tcPr>
          <w:p w:rsidR="009365DD" w:rsidRPr="00266B67" w:rsidRDefault="009365DD" w:rsidP="00891FF8">
            <w:pPr>
              <w:jc w:val="center"/>
              <w:rPr>
                <w:color w:val="000000"/>
              </w:rPr>
            </w:pPr>
            <w:r w:rsidRPr="00266B67">
              <w:rPr>
                <w:rFonts w:hint="eastAsia"/>
                <w:color w:val="000000"/>
              </w:rPr>
              <w:t>合计</w:t>
            </w:r>
          </w:p>
        </w:tc>
        <w:tc>
          <w:tcPr>
            <w:tcW w:w="924" w:type="dxa"/>
            <w:vAlign w:val="center"/>
          </w:tcPr>
          <w:p w:rsidR="009365DD" w:rsidRPr="00266B67" w:rsidRDefault="009365DD" w:rsidP="00891FF8">
            <w:pPr>
              <w:jc w:val="center"/>
              <w:rPr>
                <w:b/>
                <w:color w:val="000000"/>
              </w:rPr>
            </w:pPr>
            <w:r w:rsidRPr="00266B67">
              <w:rPr>
                <w:b/>
                <w:color w:val="000000"/>
              </w:rPr>
              <w:t>100</w:t>
            </w:r>
          </w:p>
        </w:tc>
        <w:tc>
          <w:tcPr>
            <w:tcW w:w="6549" w:type="dxa"/>
            <w:gridSpan w:val="2"/>
            <w:vAlign w:val="center"/>
          </w:tcPr>
          <w:p w:rsidR="009365DD" w:rsidRPr="00266B67" w:rsidRDefault="009365DD" w:rsidP="009365DD">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9365DD" w:rsidRPr="001D7DC1" w:rsidRDefault="009365DD"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9365DD" w:rsidRPr="001D7DC1" w:rsidRDefault="009365DD" w:rsidP="00B67132">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9365DD" w:rsidRPr="001D7DC1" w:rsidRDefault="009365DD" w:rsidP="00B67132">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9365DD" w:rsidRPr="001D7DC1" w:rsidRDefault="009365DD"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9365DD" w:rsidRPr="001D7DC1" w:rsidRDefault="009365DD"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9365DD" w:rsidRPr="001D7DC1" w:rsidRDefault="009365DD"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9365DD" w:rsidRPr="001D7DC1" w:rsidRDefault="009365DD" w:rsidP="00B67132">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9365DD" w:rsidRPr="001D7DC1" w:rsidRDefault="009365DD" w:rsidP="00E573CE">
      <w:pPr>
        <w:spacing w:line="360" w:lineRule="auto"/>
        <w:rPr>
          <w:rFonts w:ascii="宋体"/>
          <w:b/>
          <w:sz w:val="24"/>
        </w:rPr>
      </w:pPr>
    </w:p>
    <w:p w:rsidR="009365DD" w:rsidRPr="001D7DC1" w:rsidRDefault="009365DD"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9365DD" w:rsidRPr="001D7DC1" w:rsidRDefault="009365DD" w:rsidP="00B67132">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9365DD" w:rsidRPr="001D7DC1" w:rsidRDefault="009365DD" w:rsidP="00B67132">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9365DD" w:rsidRPr="001D7DC1" w:rsidRDefault="009365DD" w:rsidP="00B67132">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9365DD" w:rsidRPr="001D7DC1" w:rsidRDefault="009365DD" w:rsidP="00B67132">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9365DD" w:rsidRPr="001D7DC1" w:rsidRDefault="009365DD" w:rsidP="00B67132">
      <w:pPr>
        <w:spacing w:line="360" w:lineRule="auto"/>
        <w:ind w:firstLineChars="200" w:firstLine="31680"/>
        <w:rPr>
          <w:rFonts w:ascii="宋体"/>
          <w:b/>
          <w:sz w:val="24"/>
        </w:rPr>
      </w:pPr>
    </w:p>
    <w:p w:rsidR="009365DD" w:rsidRPr="001D7DC1" w:rsidRDefault="009365DD" w:rsidP="007B07DB">
      <w:pPr>
        <w:spacing w:line="360" w:lineRule="auto"/>
        <w:rPr>
          <w:rFonts w:ascii="宋体"/>
          <w:b/>
          <w:sz w:val="24"/>
        </w:rPr>
      </w:pPr>
      <w:r w:rsidRPr="001D7DC1">
        <w:rPr>
          <w:rFonts w:ascii="宋体" w:hAnsi="宋体" w:hint="eastAsia"/>
          <w:b/>
          <w:sz w:val="24"/>
        </w:rPr>
        <w:t>八、其他</w:t>
      </w:r>
    </w:p>
    <w:p w:rsidR="009365DD" w:rsidRPr="001D7DC1" w:rsidRDefault="009365DD" w:rsidP="00B67132">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9365DD" w:rsidRPr="001D7DC1" w:rsidRDefault="009365DD"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9365DD" w:rsidRPr="001D7DC1" w:rsidRDefault="009365DD" w:rsidP="00B67132">
      <w:pPr>
        <w:spacing w:line="288" w:lineRule="auto"/>
        <w:ind w:firstLineChars="200" w:firstLine="31680"/>
        <w:outlineLvl w:val="0"/>
        <w:rPr>
          <w:rFonts w:hAnsi="宋体"/>
          <w:bCs/>
          <w:sz w:val="24"/>
        </w:rPr>
      </w:pPr>
    </w:p>
    <w:p w:rsidR="009365DD" w:rsidRPr="001D7DC1" w:rsidRDefault="009365DD" w:rsidP="00404F81">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9365DD" w:rsidRPr="001D7DC1">
        <w:trPr>
          <w:trHeight w:val="430"/>
          <w:jc w:val="center"/>
        </w:trPr>
        <w:tc>
          <w:tcPr>
            <w:tcW w:w="1164" w:type="dxa"/>
            <w:vAlign w:val="center"/>
          </w:tcPr>
          <w:p w:rsidR="009365DD" w:rsidRPr="001D7DC1" w:rsidRDefault="009365DD"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9365DD" w:rsidRPr="001D7DC1" w:rsidRDefault="009365DD"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9365DD" w:rsidRPr="001D7DC1" w:rsidRDefault="009365DD" w:rsidP="00301796">
            <w:pPr>
              <w:spacing w:line="288" w:lineRule="auto"/>
              <w:jc w:val="center"/>
              <w:rPr>
                <w:rFonts w:ascii="宋体"/>
                <w:b/>
                <w:sz w:val="24"/>
              </w:rPr>
            </w:pPr>
            <w:r w:rsidRPr="001D7DC1">
              <w:rPr>
                <w:rFonts w:hAnsi="宋体" w:hint="eastAsia"/>
                <w:b/>
                <w:sz w:val="24"/>
              </w:rPr>
              <w:t>数量</w:t>
            </w:r>
          </w:p>
        </w:tc>
      </w:tr>
      <w:tr w:rsidR="009365DD" w:rsidRPr="001D7DC1">
        <w:trPr>
          <w:jc w:val="center"/>
        </w:trPr>
        <w:tc>
          <w:tcPr>
            <w:tcW w:w="1164" w:type="dxa"/>
            <w:vAlign w:val="center"/>
          </w:tcPr>
          <w:p w:rsidR="009365DD" w:rsidRPr="00B66C5D" w:rsidRDefault="009365DD" w:rsidP="00301796">
            <w:pPr>
              <w:spacing w:line="288" w:lineRule="auto"/>
              <w:jc w:val="center"/>
              <w:rPr>
                <w:rFonts w:ascii="宋体"/>
                <w:b/>
                <w:color w:val="000000"/>
                <w:sz w:val="24"/>
              </w:rPr>
            </w:pPr>
            <w:r w:rsidRPr="00B66C5D">
              <w:rPr>
                <w:rFonts w:ascii="宋体" w:hAnsi="宋体"/>
                <w:b/>
                <w:color w:val="000000"/>
                <w:sz w:val="24"/>
              </w:rPr>
              <w:t>01</w:t>
            </w:r>
          </w:p>
        </w:tc>
        <w:tc>
          <w:tcPr>
            <w:tcW w:w="3966" w:type="dxa"/>
            <w:vAlign w:val="center"/>
          </w:tcPr>
          <w:p w:rsidR="009365DD" w:rsidRPr="00B66C5D" w:rsidRDefault="009365DD" w:rsidP="00301796">
            <w:pPr>
              <w:widowControl/>
              <w:spacing w:line="288" w:lineRule="auto"/>
              <w:jc w:val="center"/>
              <w:rPr>
                <w:rFonts w:ascii="宋体"/>
                <w:b/>
                <w:color w:val="000000"/>
                <w:sz w:val="24"/>
              </w:rPr>
            </w:pPr>
            <w:r w:rsidRPr="00B66C5D">
              <w:rPr>
                <w:rFonts w:ascii="宋体" w:hAnsi="宋体" w:hint="eastAsia"/>
                <w:b/>
                <w:color w:val="000000"/>
                <w:sz w:val="24"/>
              </w:rPr>
              <w:t>分光仪</w:t>
            </w:r>
          </w:p>
        </w:tc>
        <w:tc>
          <w:tcPr>
            <w:tcW w:w="1195" w:type="dxa"/>
            <w:vAlign w:val="center"/>
          </w:tcPr>
          <w:p w:rsidR="009365DD" w:rsidRPr="00B66C5D" w:rsidRDefault="009365DD" w:rsidP="006C6AC6">
            <w:pPr>
              <w:widowControl/>
              <w:spacing w:line="288" w:lineRule="auto"/>
              <w:jc w:val="center"/>
              <w:rPr>
                <w:rFonts w:ascii="宋体"/>
                <w:b/>
                <w:color w:val="000000"/>
                <w:sz w:val="24"/>
              </w:rPr>
            </w:pPr>
            <w:r w:rsidRPr="00B66C5D">
              <w:rPr>
                <w:rFonts w:ascii="宋体" w:hAnsi="宋体"/>
                <w:b/>
                <w:color w:val="000000"/>
                <w:sz w:val="24"/>
              </w:rPr>
              <w:t>36</w:t>
            </w:r>
            <w:r w:rsidRPr="00B66C5D">
              <w:rPr>
                <w:rFonts w:ascii="宋体" w:hAnsi="宋体" w:hint="eastAsia"/>
                <w:b/>
                <w:color w:val="000000"/>
                <w:sz w:val="24"/>
              </w:rPr>
              <w:t>套</w:t>
            </w:r>
          </w:p>
        </w:tc>
      </w:tr>
    </w:tbl>
    <w:p w:rsidR="009365DD" w:rsidRDefault="009365DD" w:rsidP="0057135C">
      <w:pPr>
        <w:spacing w:line="288" w:lineRule="auto"/>
        <w:ind w:left="480"/>
        <w:rPr>
          <w:rFonts w:ascii="宋体"/>
          <w:b/>
          <w:spacing w:val="4"/>
          <w:sz w:val="28"/>
          <w:szCs w:val="28"/>
        </w:rPr>
      </w:pPr>
    </w:p>
    <w:p w:rsidR="009365DD" w:rsidRPr="00971CA1" w:rsidRDefault="009365DD" w:rsidP="00971CA1">
      <w:pPr>
        <w:spacing w:line="360" w:lineRule="auto"/>
        <w:ind w:rightChars="-2" w:right="31680" w:firstLineChars="197" w:firstLine="31680"/>
        <w:rPr>
          <w:b/>
          <w:sz w:val="24"/>
        </w:rPr>
      </w:pPr>
      <w:r w:rsidRPr="00971CA1">
        <w:rPr>
          <w:rFonts w:hint="eastAsia"/>
          <w:b/>
          <w:sz w:val="24"/>
        </w:rPr>
        <w:t>分光计参数和技术指标</w:t>
      </w:r>
      <w:r w:rsidRPr="00971CA1">
        <w:rPr>
          <w:b/>
          <w:sz w:val="24"/>
        </w:rPr>
        <w:br/>
        <w:t>1.</w:t>
      </w:r>
      <w:r w:rsidRPr="00971CA1">
        <w:rPr>
          <w:rFonts w:hint="eastAsia"/>
          <w:b/>
          <w:sz w:val="24"/>
        </w:rPr>
        <w:t>平行光管、望远镜系统物镜</w:t>
      </w:r>
      <w:r w:rsidRPr="00971CA1">
        <w:rPr>
          <w:b/>
          <w:sz w:val="24"/>
        </w:rPr>
        <w:br/>
      </w:r>
      <w:r w:rsidRPr="00971CA1">
        <w:rPr>
          <w:rFonts w:hint="eastAsia"/>
          <w:b/>
          <w:sz w:val="24"/>
        </w:rPr>
        <w:t>焦距</w:t>
      </w:r>
      <w:r w:rsidRPr="00971CA1">
        <w:rPr>
          <w:b/>
          <w:sz w:val="24"/>
        </w:rPr>
        <w:t> 170mm</w:t>
      </w:r>
      <w:r w:rsidRPr="00971CA1">
        <w:rPr>
          <w:rFonts w:hint="eastAsia"/>
          <w:b/>
          <w:sz w:val="24"/>
        </w:rPr>
        <w:t>；通光口径</w:t>
      </w:r>
      <w:r w:rsidRPr="00971CA1">
        <w:rPr>
          <w:b/>
          <w:sz w:val="24"/>
        </w:rPr>
        <w:t> φ22mm</w:t>
      </w:r>
      <w:r w:rsidRPr="00971CA1">
        <w:rPr>
          <w:rFonts w:hint="eastAsia"/>
          <w:b/>
          <w:sz w:val="24"/>
        </w:rPr>
        <w:t>；视场</w:t>
      </w:r>
      <w:r w:rsidRPr="00971CA1">
        <w:rPr>
          <w:b/>
          <w:sz w:val="24"/>
        </w:rPr>
        <w:t>3°22ˊ</w:t>
      </w:r>
      <w:r w:rsidRPr="00971CA1">
        <w:rPr>
          <w:b/>
          <w:sz w:val="24"/>
        </w:rPr>
        <w:br/>
        <w:t>2.</w:t>
      </w:r>
      <w:r w:rsidRPr="00971CA1">
        <w:rPr>
          <w:rFonts w:hint="eastAsia"/>
          <w:b/>
          <w:sz w:val="24"/>
        </w:rPr>
        <w:t>望远镜系统目镜焦距</w:t>
      </w:r>
      <w:r w:rsidRPr="00971CA1">
        <w:rPr>
          <w:b/>
          <w:sz w:val="24"/>
        </w:rPr>
        <w:t> 24.3mm</w:t>
      </w:r>
      <w:r w:rsidRPr="00971CA1">
        <w:rPr>
          <w:rFonts w:hint="eastAsia"/>
          <w:b/>
          <w:sz w:val="24"/>
        </w:rPr>
        <w:t>；目镜视度调节范围不小于</w:t>
      </w:r>
      <w:r w:rsidRPr="00971CA1">
        <w:rPr>
          <w:b/>
          <w:sz w:val="24"/>
        </w:rPr>
        <w:t>±5</w:t>
      </w:r>
      <w:r w:rsidRPr="00971CA1">
        <w:rPr>
          <w:rFonts w:hint="eastAsia"/>
          <w:b/>
          <w:sz w:val="24"/>
        </w:rPr>
        <w:t>屈光度</w:t>
      </w:r>
      <w:r w:rsidRPr="00971CA1">
        <w:rPr>
          <w:b/>
          <w:sz w:val="24"/>
        </w:rPr>
        <w:br/>
        <w:t>3.</w:t>
      </w:r>
      <w:r w:rsidRPr="00971CA1">
        <w:rPr>
          <w:rFonts w:hint="eastAsia"/>
          <w:b/>
          <w:sz w:val="24"/>
        </w:rPr>
        <w:t>平行光管、望远镜物镜间的最大距离</w:t>
      </w:r>
      <w:r w:rsidRPr="00971CA1">
        <w:rPr>
          <w:b/>
          <w:sz w:val="24"/>
        </w:rPr>
        <w:t> 120mm</w:t>
      </w:r>
      <w:r w:rsidRPr="00971CA1">
        <w:rPr>
          <w:rFonts w:hint="eastAsia"/>
          <w:b/>
          <w:sz w:val="24"/>
        </w:rPr>
        <w:t>；狭缝宽度调节范围</w:t>
      </w:r>
      <w:r w:rsidRPr="00971CA1">
        <w:rPr>
          <w:b/>
          <w:sz w:val="24"/>
        </w:rPr>
        <w:t>0.02-2mm</w:t>
      </w:r>
      <w:r w:rsidRPr="00971CA1">
        <w:rPr>
          <w:b/>
          <w:sz w:val="24"/>
        </w:rPr>
        <w:br/>
        <w:t>4.</w:t>
      </w:r>
      <w:r w:rsidRPr="00971CA1">
        <w:rPr>
          <w:rFonts w:hint="eastAsia"/>
          <w:b/>
          <w:sz w:val="24"/>
        </w:rPr>
        <w:t>载物台直径</w:t>
      </w:r>
      <w:r w:rsidRPr="00971CA1">
        <w:rPr>
          <w:b/>
          <w:sz w:val="24"/>
        </w:rPr>
        <w:t> φ70mm</w:t>
      </w:r>
      <w:r w:rsidRPr="00971CA1">
        <w:rPr>
          <w:rFonts w:hint="eastAsia"/>
          <w:b/>
          <w:sz w:val="24"/>
        </w:rPr>
        <w:t>；</w:t>
      </w:r>
      <w:r w:rsidRPr="00971CA1">
        <w:rPr>
          <w:b/>
          <w:sz w:val="24"/>
        </w:rPr>
        <w:t> </w:t>
      </w:r>
      <w:r w:rsidRPr="00971CA1">
        <w:rPr>
          <w:rFonts w:hint="eastAsia"/>
          <w:b/>
          <w:sz w:val="24"/>
        </w:rPr>
        <w:t>旋转角度</w:t>
      </w:r>
      <w:r w:rsidRPr="00971CA1">
        <w:rPr>
          <w:b/>
          <w:sz w:val="24"/>
        </w:rPr>
        <w:t> 360°</w:t>
      </w:r>
      <w:r w:rsidRPr="00971CA1">
        <w:rPr>
          <w:rFonts w:hint="eastAsia"/>
          <w:b/>
          <w:sz w:val="24"/>
        </w:rPr>
        <w:t>；载物台升降范围</w:t>
      </w:r>
      <w:r w:rsidRPr="00971CA1">
        <w:rPr>
          <w:b/>
          <w:sz w:val="24"/>
        </w:rPr>
        <w:t> 22mm</w:t>
      </w:r>
      <w:r w:rsidRPr="00971CA1">
        <w:rPr>
          <w:rFonts w:hint="eastAsia"/>
          <w:b/>
          <w:sz w:val="24"/>
        </w:rPr>
        <w:t>；刻度圆直径</w:t>
      </w:r>
      <w:r w:rsidRPr="00971CA1">
        <w:rPr>
          <w:b/>
          <w:sz w:val="24"/>
        </w:rPr>
        <w:t> φ178mm</w:t>
      </w:r>
      <w:r w:rsidRPr="00971CA1">
        <w:rPr>
          <w:rFonts w:hint="eastAsia"/>
          <w:b/>
          <w:sz w:val="24"/>
        </w:rPr>
        <w:t>；</w:t>
      </w:r>
      <w:r w:rsidRPr="00971CA1">
        <w:rPr>
          <w:b/>
          <w:sz w:val="24"/>
        </w:rPr>
        <w:t> </w:t>
      </w:r>
      <w:r w:rsidRPr="00971CA1">
        <w:rPr>
          <w:rFonts w:hint="eastAsia"/>
          <w:b/>
          <w:sz w:val="24"/>
        </w:rPr>
        <w:t>刻度范围</w:t>
      </w:r>
      <w:r w:rsidRPr="00971CA1">
        <w:rPr>
          <w:b/>
          <w:sz w:val="24"/>
        </w:rPr>
        <w:t>  0°-360°</w:t>
      </w:r>
      <w:r w:rsidRPr="00971CA1">
        <w:rPr>
          <w:rFonts w:hint="eastAsia"/>
          <w:b/>
          <w:sz w:val="24"/>
        </w:rPr>
        <w:t>；</w:t>
      </w:r>
      <w:r w:rsidRPr="00971CA1">
        <w:rPr>
          <w:b/>
          <w:sz w:val="24"/>
        </w:rPr>
        <w:t> </w:t>
      </w:r>
      <w:r w:rsidRPr="00971CA1">
        <w:rPr>
          <w:rFonts w:hint="eastAsia"/>
          <w:b/>
          <w:sz w:val="24"/>
        </w:rPr>
        <w:t>刻度格值</w:t>
      </w:r>
      <w:r w:rsidRPr="00971CA1">
        <w:rPr>
          <w:b/>
          <w:sz w:val="24"/>
        </w:rPr>
        <w:t>0.05°</w:t>
      </w:r>
      <w:r w:rsidRPr="00971CA1">
        <w:rPr>
          <w:rFonts w:hint="eastAsia"/>
          <w:b/>
          <w:sz w:val="24"/>
        </w:rPr>
        <w:t>；</w:t>
      </w:r>
      <w:r w:rsidRPr="00971CA1">
        <w:rPr>
          <w:b/>
          <w:sz w:val="24"/>
        </w:rPr>
        <w:t> </w:t>
      </w:r>
      <w:r w:rsidRPr="00971CA1">
        <w:rPr>
          <w:rFonts w:hint="eastAsia"/>
          <w:b/>
          <w:sz w:val="24"/>
        </w:rPr>
        <w:t>游标读数示值</w:t>
      </w:r>
      <w:r w:rsidRPr="00971CA1">
        <w:rPr>
          <w:b/>
          <w:sz w:val="24"/>
        </w:rPr>
        <w:t> 1ˊ</w:t>
      </w:r>
      <w:r w:rsidRPr="00971CA1">
        <w:rPr>
          <w:b/>
          <w:sz w:val="24"/>
        </w:rPr>
        <w:br/>
        <w:t>5.</w:t>
      </w:r>
      <w:r w:rsidRPr="00971CA1">
        <w:rPr>
          <w:rFonts w:hint="eastAsia"/>
          <w:b/>
          <w:sz w:val="24"/>
        </w:rPr>
        <w:t>三棱镜</w:t>
      </w:r>
      <w:r w:rsidRPr="00971CA1">
        <w:rPr>
          <w:b/>
          <w:sz w:val="24"/>
        </w:rPr>
        <w:t> </w:t>
      </w:r>
      <w:r w:rsidRPr="00971CA1">
        <w:rPr>
          <w:rFonts w:hint="eastAsia"/>
          <w:b/>
          <w:sz w:val="24"/>
        </w:rPr>
        <w:t>棱角</w:t>
      </w:r>
      <w:r w:rsidRPr="00971CA1">
        <w:rPr>
          <w:b/>
          <w:sz w:val="24"/>
        </w:rPr>
        <w:t>60°±5ˊ</w:t>
      </w:r>
      <w:r w:rsidRPr="00971CA1">
        <w:rPr>
          <w:rFonts w:hint="eastAsia"/>
          <w:b/>
          <w:sz w:val="24"/>
        </w:rPr>
        <w:t>材料为光学玻璃</w:t>
      </w:r>
      <w:r w:rsidRPr="00971CA1">
        <w:rPr>
          <w:b/>
          <w:sz w:val="24"/>
        </w:rPr>
        <w:br/>
        <w:t>6.</w:t>
      </w:r>
      <w:r w:rsidRPr="00971CA1">
        <w:rPr>
          <w:rFonts w:hint="eastAsia"/>
          <w:b/>
          <w:sz w:val="24"/>
        </w:rPr>
        <w:t>变压器</w:t>
      </w:r>
      <w:r w:rsidRPr="00971CA1">
        <w:rPr>
          <w:b/>
          <w:sz w:val="24"/>
        </w:rPr>
        <w:t>  6V/220V(</w:t>
      </w:r>
      <w:r w:rsidRPr="00971CA1">
        <w:rPr>
          <w:rFonts w:hint="eastAsia"/>
          <w:b/>
          <w:sz w:val="24"/>
        </w:rPr>
        <w:t>容量</w:t>
      </w:r>
      <w:r w:rsidRPr="00971CA1">
        <w:rPr>
          <w:b/>
          <w:sz w:val="24"/>
        </w:rPr>
        <w:t>3VA)</w:t>
      </w:r>
      <w:r w:rsidRPr="00971CA1">
        <w:rPr>
          <w:b/>
          <w:sz w:val="24"/>
        </w:rPr>
        <w:br/>
        <w:t>7.</w:t>
      </w:r>
      <w:r w:rsidRPr="00971CA1">
        <w:rPr>
          <w:rFonts w:hint="eastAsia"/>
          <w:b/>
          <w:sz w:val="24"/>
        </w:rPr>
        <w:t>光学平行平板及座</w:t>
      </w:r>
    </w:p>
    <w:p w:rsidR="009365DD" w:rsidRPr="0057135C" w:rsidRDefault="009365DD" w:rsidP="0057135C">
      <w:pPr>
        <w:spacing w:line="288" w:lineRule="auto"/>
        <w:ind w:left="480"/>
        <w:rPr>
          <w:rFonts w:ascii="宋体"/>
          <w:b/>
          <w:spacing w:val="4"/>
          <w:sz w:val="28"/>
          <w:szCs w:val="28"/>
        </w:rPr>
      </w:pPr>
    </w:p>
    <w:p w:rsidR="009365DD" w:rsidRDefault="009365DD" w:rsidP="005F0F58">
      <w:pPr>
        <w:spacing w:line="288" w:lineRule="auto"/>
        <w:ind w:left="480"/>
        <w:jc w:val="center"/>
        <w:rPr>
          <w:rFonts w:ascii="宋体"/>
          <w:b/>
          <w:spacing w:val="4"/>
          <w:sz w:val="44"/>
          <w:szCs w:val="44"/>
        </w:rPr>
      </w:pPr>
    </w:p>
    <w:p w:rsidR="009365DD" w:rsidRDefault="009365DD" w:rsidP="005F0F58">
      <w:pPr>
        <w:spacing w:line="288" w:lineRule="auto"/>
        <w:ind w:left="480"/>
        <w:jc w:val="center"/>
        <w:rPr>
          <w:rFonts w:ascii="宋体"/>
          <w:b/>
          <w:spacing w:val="4"/>
          <w:sz w:val="44"/>
          <w:szCs w:val="44"/>
        </w:rPr>
      </w:pPr>
    </w:p>
    <w:p w:rsidR="009365DD" w:rsidRDefault="009365DD" w:rsidP="005F0F58">
      <w:pPr>
        <w:spacing w:line="288" w:lineRule="auto"/>
        <w:ind w:left="480"/>
        <w:jc w:val="center"/>
        <w:rPr>
          <w:rFonts w:ascii="宋体"/>
          <w:b/>
          <w:spacing w:val="4"/>
          <w:sz w:val="44"/>
          <w:szCs w:val="44"/>
        </w:rPr>
      </w:pPr>
    </w:p>
    <w:p w:rsidR="009365DD" w:rsidRDefault="009365DD" w:rsidP="005F0F58">
      <w:pPr>
        <w:spacing w:line="288" w:lineRule="auto"/>
        <w:ind w:left="480"/>
        <w:jc w:val="center"/>
        <w:rPr>
          <w:rFonts w:ascii="宋体"/>
          <w:b/>
          <w:spacing w:val="4"/>
          <w:sz w:val="44"/>
          <w:szCs w:val="44"/>
        </w:rPr>
      </w:pPr>
    </w:p>
    <w:p w:rsidR="009365DD" w:rsidRDefault="009365DD" w:rsidP="005F0F58">
      <w:pPr>
        <w:spacing w:line="288" w:lineRule="auto"/>
        <w:ind w:left="480"/>
        <w:jc w:val="center"/>
        <w:rPr>
          <w:rFonts w:ascii="宋体"/>
          <w:b/>
          <w:spacing w:val="4"/>
          <w:sz w:val="44"/>
          <w:szCs w:val="44"/>
        </w:rPr>
      </w:pPr>
    </w:p>
    <w:p w:rsidR="009365DD" w:rsidRDefault="009365DD" w:rsidP="005F0F58">
      <w:pPr>
        <w:spacing w:line="288" w:lineRule="auto"/>
        <w:ind w:left="480"/>
        <w:jc w:val="center"/>
        <w:rPr>
          <w:rFonts w:ascii="宋体"/>
          <w:b/>
          <w:spacing w:val="4"/>
          <w:sz w:val="44"/>
          <w:szCs w:val="44"/>
        </w:rPr>
      </w:pPr>
    </w:p>
    <w:p w:rsidR="009365DD" w:rsidRDefault="009365DD" w:rsidP="00971CA1">
      <w:pPr>
        <w:spacing w:line="288" w:lineRule="auto"/>
        <w:rPr>
          <w:rFonts w:ascii="宋体"/>
          <w:b/>
          <w:spacing w:val="4"/>
          <w:sz w:val="44"/>
          <w:szCs w:val="44"/>
        </w:rPr>
      </w:pPr>
    </w:p>
    <w:p w:rsidR="009365DD" w:rsidRDefault="009365DD" w:rsidP="00971CA1">
      <w:pPr>
        <w:spacing w:line="288" w:lineRule="auto"/>
        <w:rPr>
          <w:rFonts w:ascii="宋体"/>
          <w:b/>
          <w:spacing w:val="4"/>
          <w:sz w:val="44"/>
          <w:szCs w:val="44"/>
        </w:rPr>
      </w:pPr>
    </w:p>
    <w:p w:rsidR="009365DD" w:rsidRPr="001D7DC1" w:rsidRDefault="009365DD" w:rsidP="005F0F58">
      <w:pPr>
        <w:spacing w:line="288" w:lineRule="auto"/>
        <w:ind w:left="480"/>
        <w:jc w:val="center"/>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9365DD" w:rsidRPr="001D7DC1" w:rsidRDefault="009365DD" w:rsidP="00B67132">
      <w:pPr>
        <w:spacing w:line="420" w:lineRule="atLeast"/>
        <w:ind w:firstLineChars="196" w:firstLine="31680"/>
        <w:rPr>
          <w:b/>
          <w:sz w:val="24"/>
        </w:rPr>
      </w:pPr>
      <w:r w:rsidRPr="001D7DC1">
        <w:rPr>
          <w:b/>
          <w:sz w:val="24"/>
        </w:rPr>
        <w:t>1</w:t>
      </w:r>
      <w:r w:rsidRPr="001D7DC1">
        <w:rPr>
          <w:rFonts w:hint="eastAsia"/>
          <w:b/>
          <w:sz w:val="24"/>
        </w:rPr>
        <w:t>、交货期</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9365DD" w:rsidRPr="001D7DC1" w:rsidRDefault="009365DD" w:rsidP="00B67132">
      <w:pPr>
        <w:spacing w:line="420" w:lineRule="atLeast"/>
        <w:ind w:firstLineChars="200" w:firstLine="31680"/>
        <w:rPr>
          <w:b/>
          <w:sz w:val="24"/>
        </w:rPr>
      </w:pPr>
      <w:r w:rsidRPr="001D7DC1">
        <w:rPr>
          <w:b/>
          <w:sz w:val="24"/>
        </w:rPr>
        <w:t>2</w:t>
      </w:r>
      <w:r w:rsidRPr="001D7DC1">
        <w:rPr>
          <w:rFonts w:hint="eastAsia"/>
          <w:b/>
          <w:sz w:val="24"/>
        </w:rPr>
        <w:t>、交货地点</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9365DD" w:rsidRPr="001D7DC1" w:rsidRDefault="009365DD" w:rsidP="00B67132">
      <w:pPr>
        <w:spacing w:line="420" w:lineRule="atLeast"/>
        <w:ind w:firstLineChars="200" w:firstLine="31680"/>
        <w:rPr>
          <w:b/>
          <w:sz w:val="24"/>
        </w:rPr>
      </w:pPr>
      <w:r w:rsidRPr="001D7DC1">
        <w:rPr>
          <w:b/>
          <w:sz w:val="24"/>
        </w:rPr>
        <w:t>3</w:t>
      </w:r>
      <w:r w:rsidRPr="001D7DC1">
        <w:rPr>
          <w:rFonts w:hint="eastAsia"/>
          <w:b/>
          <w:sz w:val="24"/>
        </w:rPr>
        <w:t>、付款方式</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9365DD" w:rsidRPr="001D7DC1" w:rsidRDefault="009365DD" w:rsidP="00B67132">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9365DD" w:rsidRPr="001D7DC1" w:rsidRDefault="009365DD" w:rsidP="00B67132">
      <w:pPr>
        <w:spacing w:line="420" w:lineRule="atLeast"/>
        <w:ind w:firstLineChars="200" w:firstLine="31680"/>
        <w:rPr>
          <w:b/>
          <w:sz w:val="24"/>
        </w:rPr>
      </w:pPr>
      <w:r w:rsidRPr="001D7DC1">
        <w:rPr>
          <w:b/>
          <w:sz w:val="24"/>
        </w:rPr>
        <w:t>4</w:t>
      </w:r>
      <w:r w:rsidRPr="001D7DC1">
        <w:rPr>
          <w:rFonts w:hint="eastAsia"/>
          <w:b/>
          <w:sz w:val="24"/>
        </w:rPr>
        <w:t>、保修期及售后服务</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9365DD" w:rsidRPr="001D7DC1" w:rsidRDefault="009365DD" w:rsidP="00B67132">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9365DD" w:rsidRPr="001D7DC1" w:rsidRDefault="009365DD" w:rsidP="00B67132">
      <w:pPr>
        <w:spacing w:line="420" w:lineRule="atLeast"/>
        <w:ind w:firstLineChars="200" w:firstLine="31680"/>
        <w:rPr>
          <w:sz w:val="24"/>
        </w:rPr>
      </w:pPr>
      <w:r w:rsidRPr="001D7DC1">
        <w:rPr>
          <w:b/>
          <w:sz w:val="24"/>
        </w:rPr>
        <w:t>5</w:t>
      </w:r>
      <w:r w:rsidRPr="001D7DC1">
        <w:rPr>
          <w:rFonts w:hint="eastAsia"/>
          <w:b/>
          <w:sz w:val="24"/>
        </w:rPr>
        <w:t>、安装、调试及验收要求</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9365DD" w:rsidRPr="001D7DC1" w:rsidRDefault="009365DD" w:rsidP="00B67132">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9365DD" w:rsidRPr="001D7DC1" w:rsidRDefault="009365DD" w:rsidP="00B67132">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9365DD" w:rsidRPr="001D7DC1" w:rsidRDefault="009365DD" w:rsidP="005F0F58">
      <w:pPr>
        <w:adjustRightInd w:val="0"/>
        <w:snapToGrid w:val="0"/>
        <w:spacing w:line="380" w:lineRule="exact"/>
        <w:rPr>
          <w:b/>
          <w:i/>
          <w:sz w:val="24"/>
        </w:rPr>
      </w:pPr>
      <w:r w:rsidRPr="001D7DC1">
        <w:rPr>
          <w:b/>
          <w:i/>
          <w:sz w:val="24"/>
        </w:rPr>
        <w:t xml:space="preserve"> </w:t>
      </w:r>
    </w:p>
    <w:p w:rsidR="009365DD" w:rsidRPr="001D7DC1" w:rsidRDefault="009365DD"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9365DD" w:rsidRPr="001D7DC1" w:rsidRDefault="009365DD" w:rsidP="00BF160B">
      <w:pPr>
        <w:spacing w:line="360" w:lineRule="auto"/>
        <w:rPr>
          <w:rFonts w:ascii="宋体"/>
          <w:spacing w:val="4"/>
          <w:sz w:val="24"/>
        </w:rPr>
      </w:pPr>
    </w:p>
    <w:p w:rsidR="009365DD" w:rsidRPr="001D7DC1" w:rsidRDefault="009365D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9365DD" w:rsidRPr="001D7DC1" w:rsidRDefault="009365D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9365DD" w:rsidRPr="001D7DC1" w:rsidRDefault="009365D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9365DD" w:rsidRPr="001D7DC1" w:rsidRDefault="009365D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9365DD" w:rsidRPr="001D7DC1" w:rsidRDefault="009365D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9365DD" w:rsidRPr="001D7DC1" w:rsidRDefault="009365D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9365DD" w:rsidRDefault="009365D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9365DD" w:rsidRPr="00984436" w:rsidRDefault="009365DD"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9365DD" w:rsidRPr="001D7DC1" w:rsidRDefault="009365DD" w:rsidP="00984436">
      <w:pPr>
        <w:spacing w:line="360" w:lineRule="auto"/>
        <w:rPr>
          <w:sz w:val="24"/>
        </w:rPr>
      </w:pPr>
    </w:p>
    <w:p w:rsidR="009365DD" w:rsidRPr="00984436" w:rsidRDefault="009365DD" w:rsidP="00BF160B">
      <w:pPr>
        <w:spacing w:line="360" w:lineRule="auto"/>
        <w:rPr>
          <w:sz w:val="24"/>
        </w:rPr>
      </w:pPr>
    </w:p>
    <w:p w:rsidR="009365DD" w:rsidRPr="001D7DC1" w:rsidRDefault="009365DD" w:rsidP="00B92ACF">
      <w:r w:rsidRPr="001D7DC1">
        <w:rPr>
          <w:sz w:val="24"/>
        </w:rPr>
        <w:br w:type="page"/>
      </w:r>
      <w:r w:rsidRPr="001D7DC1">
        <w:rPr>
          <w:rFonts w:hint="eastAsia"/>
        </w:rPr>
        <w:t>附件</w:t>
      </w:r>
      <w:r w:rsidRPr="001D7DC1">
        <w:t>1</w:t>
      </w:r>
    </w:p>
    <w:p w:rsidR="009365DD" w:rsidRPr="001D7DC1" w:rsidRDefault="009365DD"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9365DD" w:rsidRPr="001D7DC1" w:rsidRDefault="009365DD" w:rsidP="00B92ACF">
      <w:pPr>
        <w:spacing w:line="360" w:lineRule="auto"/>
        <w:rPr>
          <w:sz w:val="24"/>
        </w:rPr>
      </w:pPr>
    </w:p>
    <w:p w:rsidR="009365DD" w:rsidRPr="001D7DC1" w:rsidRDefault="009365DD"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9365DD" w:rsidRPr="001D7DC1" w:rsidRDefault="009365DD" w:rsidP="00B67132">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9365DD" w:rsidRPr="001D7DC1" w:rsidRDefault="009365DD" w:rsidP="00B67132">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9365DD" w:rsidRPr="001D7DC1" w:rsidRDefault="009365DD" w:rsidP="00B67132">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9365DD" w:rsidRPr="001D7DC1" w:rsidRDefault="009365DD"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9365DD" w:rsidRPr="001D7DC1" w:rsidRDefault="009365DD" w:rsidP="00B67132">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9365DD" w:rsidRPr="001D7DC1" w:rsidRDefault="009365DD" w:rsidP="00B67132">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9365DD" w:rsidRPr="001D7DC1" w:rsidRDefault="009365DD" w:rsidP="00B67132">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9365DD" w:rsidRPr="001D7DC1" w:rsidRDefault="009365DD" w:rsidP="00B67132">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9365DD" w:rsidRPr="001D7DC1" w:rsidRDefault="009365DD" w:rsidP="00B67132">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9365DD" w:rsidRPr="001D7DC1" w:rsidRDefault="009365DD" w:rsidP="00B67132">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9365DD" w:rsidRPr="001D7DC1" w:rsidRDefault="009365DD" w:rsidP="00B67132">
      <w:pPr>
        <w:spacing w:line="360" w:lineRule="auto"/>
        <w:ind w:firstLineChars="200" w:firstLine="31680"/>
        <w:rPr>
          <w:sz w:val="24"/>
        </w:rPr>
      </w:pPr>
    </w:p>
    <w:p w:rsidR="009365DD" w:rsidRPr="001D7DC1" w:rsidRDefault="009365DD" w:rsidP="00B67132">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9365DD" w:rsidRPr="001D7DC1" w:rsidRDefault="009365DD" w:rsidP="00B67132">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9365DD" w:rsidRPr="001D7DC1" w:rsidRDefault="009365DD" w:rsidP="00B67132">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9365DD" w:rsidRPr="001D7DC1" w:rsidRDefault="009365DD" w:rsidP="00B92ACF">
      <w:pPr>
        <w:spacing w:line="360" w:lineRule="auto"/>
        <w:ind w:left="1290"/>
        <w:rPr>
          <w:sz w:val="24"/>
        </w:rPr>
      </w:pPr>
      <w:r w:rsidRPr="001D7DC1">
        <w:rPr>
          <w:sz w:val="24"/>
        </w:rPr>
        <w:t xml:space="preserve">                  </w:t>
      </w:r>
    </w:p>
    <w:p w:rsidR="009365DD" w:rsidRPr="001D7DC1" w:rsidRDefault="009365DD" w:rsidP="00B67132">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9365DD" w:rsidRPr="001D7DC1" w:rsidRDefault="009365DD" w:rsidP="00B67132">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9365DD" w:rsidRPr="001D7DC1" w:rsidRDefault="009365DD" w:rsidP="00B67132">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9365DD" w:rsidRPr="001D7DC1" w:rsidRDefault="009365DD" w:rsidP="00B67132">
      <w:pPr>
        <w:snapToGrid w:val="0"/>
        <w:spacing w:line="360" w:lineRule="auto"/>
        <w:ind w:leftChars="-68" w:left="31680" w:rightChars="-167" w:right="31680"/>
        <w:rPr>
          <w:rFonts w:ascii="宋体"/>
          <w:spacing w:val="4"/>
          <w:sz w:val="24"/>
        </w:rPr>
        <w:sectPr w:rsidR="009365DD"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9365DD" w:rsidRPr="001D7DC1" w:rsidRDefault="009365DD" w:rsidP="00B67132">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9365DD" w:rsidRPr="001D7DC1" w:rsidRDefault="009365DD" w:rsidP="00B67132">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9365DD" w:rsidRPr="001D7DC1" w:rsidRDefault="009365DD" w:rsidP="00B67132">
      <w:pPr>
        <w:snapToGrid w:val="0"/>
        <w:spacing w:line="360" w:lineRule="auto"/>
        <w:ind w:leftChars="-68" w:left="31680" w:rightChars="-167" w:right="31680"/>
        <w:rPr>
          <w:rFonts w:ascii="黑体" w:eastAsia="黑体"/>
          <w:sz w:val="28"/>
          <w:szCs w:val="28"/>
        </w:rPr>
      </w:pPr>
    </w:p>
    <w:p w:rsidR="009365DD" w:rsidRPr="001D7DC1" w:rsidRDefault="009365DD" w:rsidP="00B67132">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9365DD" w:rsidRPr="001D7DC1" w:rsidTr="00AE0E6A">
        <w:trPr>
          <w:trHeight w:val="1307"/>
        </w:trPr>
        <w:tc>
          <w:tcPr>
            <w:tcW w:w="828"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9365DD" w:rsidRPr="001D7DC1" w:rsidTr="00AE0E6A">
        <w:tc>
          <w:tcPr>
            <w:tcW w:w="828"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2340" w:type="dxa"/>
          </w:tcPr>
          <w:p w:rsidR="009365DD" w:rsidRPr="001D7DC1" w:rsidRDefault="009365DD" w:rsidP="00AE0E6A">
            <w:pPr>
              <w:spacing w:line="360" w:lineRule="auto"/>
              <w:rPr>
                <w:rFonts w:ascii="宋体"/>
                <w:sz w:val="24"/>
              </w:rPr>
            </w:pPr>
          </w:p>
        </w:tc>
        <w:tc>
          <w:tcPr>
            <w:tcW w:w="1440"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058"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979" w:type="dxa"/>
          </w:tcPr>
          <w:p w:rsidR="009365DD" w:rsidRPr="001D7DC1" w:rsidRDefault="009365DD" w:rsidP="00AE0E6A">
            <w:pPr>
              <w:spacing w:line="360" w:lineRule="auto"/>
              <w:rPr>
                <w:rFonts w:ascii="宋体"/>
                <w:sz w:val="24"/>
              </w:rPr>
            </w:pPr>
          </w:p>
        </w:tc>
        <w:tc>
          <w:tcPr>
            <w:tcW w:w="1182" w:type="dxa"/>
          </w:tcPr>
          <w:p w:rsidR="009365DD" w:rsidRPr="001D7DC1" w:rsidRDefault="009365DD" w:rsidP="00AE0E6A">
            <w:pPr>
              <w:spacing w:line="360" w:lineRule="auto"/>
              <w:rPr>
                <w:rFonts w:ascii="宋体"/>
                <w:sz w:val="24"/>
              </w:rPr>
            </w:pPr>
          </w:p>
        </w:tc>
      </w:tr>
      <w:tr w:rsidR="009365DD" w:rsidRPr="001D7DC1" w:rsidTr="00AE0E6A">
        <w:tc>
          <w:tcPr>
            <w:tcW w:w="828"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2340" w:type="dxa"/>
          </w:tcPr>
          <w:p w:rsidR="009365DD" w:rsidRPr="001D7DC1" w:rsidRDefault="009365DD" w:rsidP="00AE0E6A">
            <w:pPr>
              <w:spacing w:line="360" w:lineRule="auto"/>
              <w:rPr>
                <w:rFonts w:ascii="宋体"/>
                <w:sz w:val="24"/>
              </w:rPr>
            </w:pPr>
          </w:p>
        </w:tc>
        <w:tc>
          <w:tcPr>
            <w:tcW w:w="1440"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058"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979" w:type="dxa"/>
          </w:tcPr>
          <w:p w:rsidR="009365DD" w:rsidRPr="001D7DC1" w:rsidRDefault="009365DD" w:rsidP="00AE0E6A">
            <w:pPr>
              <w:spacing w:line="360" w:lineRule="auto"/>
              <w:rPr>
                <w:rFonts w:ascii="宋体"/>
                <w:sz w:val="24"/>
              </w:rPr>
            </w:pPr>
          </w:p>
        </w:tc>
        <w:tc>
          <w:tcPr>
            <w:tcW w:w="1182" w:type="dxa"/>
          </w:tcPr>
          <w:p w:rsidR="009365DD" w:rsidRPr="001D7DC1" w:rsidRDefault="009365DD" w:rsidP="00AE0E6A">
            <w:pPr>
              <w:spacing w:line="360" w:lineRule="auto"/>
              <w:rPr>
                <w:rFonts w:ascii="宋体"/>
                <w:sz w:val="24"/>
              </w:rPr>
            </w:pPr>
          </w:p>
        </w:tc>
      </w:tr>
      <w:tr w:rsidR="009365DD" w:rsidRPr="001D7DC1" w:rsidTr="00AE0E6A">
        <w:tc>
          <w:tcPr>
            <w:tcW w:w="828"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2340" w:type="dxa"/>
          </w:tcPr>
          <w:p w:rsidR="009365DD" w:rsidRPr="001D7DC1" w:rsidRDefault="009365DD" w:rsidP="00AE0E6A">
            <w:pPr>
              <w:spacing w:line="360" w:lineRule="auto"/>
              <w:rPr>
                <w:rFonts w:ascii="宋体"/>
                <w:sz w:val="24"/>
              </w:rPr>
            </w:pPr>
          </w:p>
        </w:tc>
        <w:tc>
          <w:tcPr>
            <w:tcW w:w="1440"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058"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979" w:type="dxa"/>
          </w:tcPr>
          <w:p w:rsidR="009365DD" w:rsidRPr="001D7DC1" w:rsidRDefault="009365DD" w:rsidP="00AE0E6A">
            <w:pPr>
              <w:spacing w:line="360" w:lineRule="auto"/>
              <w:rPr>
                <w:rFonts w:ascii="宋体"/>
                <w:sz w:val="24"/>
              </w:rPr>
            </w:pPr>
          </w:p>
        </w:tc>
        <w:tc>
          <w:tcPr>
            <w:tcW w:w="1182" w:type="dxa"/>
          </w:tcPr>
          <w:p w:rsidR="009365DD" w:rsidRPr="001D7DC1" w:rsidRDefault="009365DD" w:rsidP="00AE0E6A">
            <w:pPr>
              <w:spacing w:line="360" w:lineRule="auto"/>
              <w:rPr>
                <w:rFonts w:ascii="宋体"/>
                <w:sz w:val="24"/>
              </w:rPr>
            </w:pPr>
          </w:p>
        </w:tc>
      </w:tr>
      <w:tr w:rsidR="009365DD" w:rsidRPr="001D7DC1" w:rsidTr="00AE0E6A">
        <w:tc>
          <w:tcPr>
            <w:tcW w:w="828"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2340" w:type="dxa"/>
          </w:tcPr>
          <w:p w:rsidR="009365DD" w:rsidRPr="001D7DC1" w:rsidRDefault="009365DD" w:rsidP="00AE0E6A">
            <w:pPr>
              <w:spacing w:line="360" w:lineRule="auto"/>
              <w:rPr>
                <w:rFonts w:ascii="宋体"/>
                <w:sz w:val="24"/>
              </w:rPr>
            </w:pPr>
          </w:p>
        </w:tc>
        <w:tc>
          <w:tcPr>
            <w:tcW w:w="1440"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058"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979" w:type="dxa"/>
          </w:tcPr>
          <w:p w:rsidR="009365DD" w:rsidRPr="001D7DC1" w:rsidRDefault="009365DD" w:rsidP="00AE0E6A">
            <w:pPr>
              <w:spacing w:line="360" w:lineRule="auto"/>
              <w:rPr>
                <w:rFonts w:ascii="宋体"/>
                <w:sz w:val="24"/>
              </w:rPr>
            </w:pPr>
          </w:p>
        </w:tc>
        <w:tc>
          <w:tcPr>
            <w:tcW w:w="1182" w:type="dxa"/>
          </w:tcPr>
          <w:p w:rsidR="009365DD" w:rsidRPr="001D7DC1" w:rsidRDefault="009365DD" w:rsidP="00AE0E6A">
            <w:pPr>
              <w:spacing w:line="360" w:lineRule="auto"/>
              <w:rPr>
                <w:rFonts w:ascii="宋体"/>
                <w:sz w:val="24"/>
              </w:rPr>
            </w:pPr>
          </w:p>
        </w:tc>
      </w:tr>
      <w:tr w:rsidR="009365DD" w:rsidRPr="001D7DC1" w:rsidTr="00AE0E6A">
        <w:tc>
          <w:tcPr>
            <w:tcW w:w="828"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2340" w:type="dxa"/>
          </w:tcPr>
          <w:p w:rsidR="009365DD" w:rsidRPr="001D7DC1" w:rsidRDefault="009365DD" w:rsidP="00AE0E6A">
            <w:pPr>
              <w:spacing w:line="360" w:lineRule="auto"/>
              <w:rPr>
                <w:rFonts w:ascii="宋体"/>
                <w:sz w:val="24"/>
              </w:rPr>
            </w:pPr>
          </w:p>
        </w:tc>
        <w:tc>
          <w:tcPr>
            <w:tcW w:w="1440"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058"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979" w:type="dxa"/>
          </w:tcPr>
          <w:p w:rsidR="009365DD" w:rsidRPr="001D7DC1" w:rsidRDefault="009365DD" w:rsidP="00AE0E6A">
            <w:pPr>
              <w:spacing w:line="360" w:lineRule="auto"/>
              <w:rPr>
                <w:rFonts w:ascii="宋体"/>
                <w:sz w:val="24"/>
              </w:rPr>
            </w:pPr>
          </w:p>
        </w:tc>
        <w:tc>
          <w:tcPr>
            <w:tcW w:w="1182" w:type="dxa"/>
          </w:tcPr>
          <w:p w:rsidR="009365DD" w:rsidRPr="001D7DC1" w:rsidRDefault="009365DD" w:rsidP="00AE0E6A">
            <w:pPr>
              <w:spacing w:line="360" w:lineRule="auto"/>
              <w:rPr>
                <w:rFonts w:ascii="宋体"/>
                <w:sz w:val="24"/>
              </w:rPr>
            </w:pPr>
          </w:p>
        </w:tc>
      </w:tr>
      <w:tr w:rsidR="009365DD" w:rsidRPr="001D7DC1" w:rsidTr="00AE0E6A">
        <w:tc>
          <w:tcPr>
            <w:tcW w:w="828"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2340" w:type="dxa"/>
          </w:tcPr>
          <w:p w:rsidR="009365DD" w:rsidRPr="001D7DC1" w:rsidRDefault="009365DD" w:rsidP="00AE0E6A">
            <w:pPr>
              <w:spacing w:line="360" w:lineRule="auto"/>
              <w:rPr>
                <w:rFonts w:ascii="宋体"/>
                <w:sz w:val="24"/>
              </w:rPr>
            </w:pPr>
          </w:p>
        </w:tc>
        <w:tc>
          <w:tcPr>
            <w:tcW w:w="1440" w:type="dxa"/>
          </w:tcPr>
          <w:p w:rsidR="009365DD" w:rsidRPr="001D7DC1" w:rsidRDefault="009365DD" w:rsidP="00AE0E6A">
            <w:pPr>
              <w:spacing w:line="360" w:lineRule="auto"/>
              <w:rPr>
                <w:rFonts w:ascii="宋体"/>
                <w:sz w:val="24"/>
              </w:rPr>
            </w:pPr>
          </w:p>
        </w:tc>
        <w:tc>
          <w:tcPr>
            <w:tcW w:w="7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1058"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1181" w:type="dxa"/>
          </w:tcPr>
          <w:p w:rsidR="009365DD" w:rsidRPr="001D7DC1" w:rsidRDefault="009365DD" w:rsidP="00AE0E6A">
            <w:pPr>
              <w:spacing w:line="360" w:lineRule="auto"/>
              <w:rPr>
                <w:rFonts w:ascii="宋体"/>
                <w:sz w:val="24"/>
              </w:rPr>
            </w:pPr>
          </w:p>
        </w:tc>
        <w:tc>
          <w:tcPr>
            <w:tcW w:w="979" w:type="dxa"/>
          </w:tcPr>
          <w:p w:rsidR="009365DD" w:rsidRPr="001D7DC1" w:rsidRDefault="009365DD" w:rsidP="00AE0E6A">
            <w:pPr>
              <w:spacing w:line="360" w:lineRule="auto"/>
              <w:rPr>
                <w:rFonts w:ascii="宋体"/>
                <w:sz w:val="24"/>
              </w:rPr>
            </w:pPr>
          </w:p>
        </w:tc>
        <w:tc>
          <w:tcPr>
            <w:tcW w:w="1182" w:type="dxa"/>
          </w:tcPr>
          <w:p w:rsidR="009365DD" w:rsidRPr="001D7DC1" w:rsidRDefault="009365DD" w:rsidP="00AE0E6A">
            <w:pPr>
              <w:spacing w:line="360" w:lineRule="auto"/>
              <w:rPr>
                <w:rFonts w:ascii="宋体"/>
                <w:sz w:val="24"/>
              </w:rPr>
            </w:pPr>
          </w:p>
        </w:tc>
      </w:tr>
    </w:tbl>
    <w:p w:rsidR="009365DD" w:rsidRPr="001D7DC1" w:rsidRDefault="009365DD" w:rsidP="00E94B1B">
      <w:pPr>
        <w:spacing w:line="360" w:lineRule="auto"/>
        <w:rPr>
          <w:rFonts w:ascii="宋体"/>
          <w:sz w:val="24"/>
        </w:rPr>
      </w:pPr>
    </w:p>
    <w:p w:rsidR="009365DD" w:rsidRPr="001D7DC1" w:rsidRDefault="009365D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9365DD" w:rsidRPr="001D7DC1" w:rsidRDefault="009365DD" w:rsidP="00B67132">
      <w:pPr>
        <w:spacing w:line="360" w:lineRule="auto"/>
        <w:ind w:firstLineChars="200" w:firstLine="31680"/>
        <w:rPr>
          <w:rFonts w:ascii="宋体"/>
          <w:sz w:val="24"/>
        </w:rPr>
      </w:pPr>
    </w:p>
    <w:p w:rsidR="009365DD" w:rsidRPr="001D7DC1" w:rsidRDefault="009365DD" w:rsidP="00B67132">
      <w:pPr>
        <w:snapToGrid w:val="0"/>
        <w:spacing w:line="360" w:lineRule="auto"/>
        <w:ind w:rightChars="-167" w:right="31680"/>
        <w:rPr>
          <w:rFonts w:ascii="宋体"/>
          <w:spacing w:val="4"/>
          <w:sz w:val="24"/>
        </w:rPr>
      </w:pPr>
    </w:p>
    <w:p w:rsidR="009365DD" w:rsidRPr="001D7DC1" w:rsidRDefault="009365DD" w:rsidP="00B67132">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9365DD" w:rsidRPr="001D7DC1" w:rsidRDefault="009365DD" w:rsidP="00B67132">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9365DD" w:rsidRPr="001D7DC1" w:rsidRDefault="009365DD" w:rsidP="00B67132">
      <w:pPr>
        <w:snapToGrid w:val="0"/>
        <w:spacing w:line="360" w:lineRule="auto"/>
        <w:ind w:rightChars="-167" w:right="31680"/>
        <w:rPr>
          <w:rFonts w:ascii="宋体"/>
          <w:sz w:val="24"/>
        </w:rPr>
      </w:pPr>
    </w:p>
    <w:p w:rsidR="009365DD" w:rsidRPr="001D7DC1" w:rsidRDefault="009365DD" w:rsidP="00B67132">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9365DD" w:rsidRPr="001D7DC1" w:rsidTr="00AE0E6A">
        <w:tc>
          <w:tcPr>
            <w:tcW w:w="648"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9365DD" w:rsidRPr="001D7DC1" w:rsidRDefault="009365DD"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9365DD" w:rsidRPr="001D7DC1" w:rsidRDefault="009365DD" w:rsidP="009365DD">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9365DD" w:rsidRPr="001D7DC1" w:rsidTr="00AE0E6A">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rPr>
          <w:trHeight w:val="456"/>
        </w:trPr>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rPr>
          <w:trHeight w:val="453"/>
        </w:trPr>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rPr>
          <w:trHeight w:val="453"/>
        </w:trPr>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rPr>
          <w:trHeight w:val="453"/>
        </w:trPr>
        <w:tc>
          <w:tcPr>
            <w:tcW w:w="648" w:type="dxa"/>
          </w:tcPr>
          <w:p w:rsidR="009365DD" w:rsidRPr="001D7DC1" w:rsidRDefault="009365DD" w:rsidP="00AE0E6A">
            <w:pPr>
              <w:spacing w:line="360" w:lineRule="auto"/>
              <w:rPr>
                <w:rFonts w:ascii="宋体"/>
                <w:sz w:val="24"/>
              </w:rPr>
            </w:pPr>
          </w:p>
        </w:tc>
        <w:tc>
          <w:tcPr>
            <w:tcW w:w="2700" w:type="dxa"/>
          </w:tcPr>
          <w:p w:rsidR="009365DD" w:rsidRPr="001D7DC1" w:rsidRDefault="009365DD" w:rsidP="00AE0E6A">
            <w:pPr>
              <w:spacing w:line="360" w:lineRule="auto"/>
              <w:rPr>
                <w:rFonts w:ascii="宋体"/>
                <w:sz w:val="24"/>
              </w:rPr>
            </w:pPr>
          </w:p>
        </w:tc>
        <w:tc>
          <w:tcPr>
            <w:tcW w:w="1620" w:type="dxa"/>
          </w:tcPr>
          <w:p w:rsidR="009365DD" w:rsidRPr="001D7DC1" w:rsidRDefault="009365DD" w:rsidP="00AE0E6A">
            <w:pPr>
              <w:spacing w:line="360" w:lineRule="auto"/>
              <w:rPr>
                <w:rFonts w:ascii="宋体"/>
                <w:sz w:val="24"/>
              </w:rPr>
            </w:pPr>
          </w:p>
        </w:tc>
        <w:tc>
          <w:tcPr>
            <w:tcW w:w="900" w:type="dxa"/>
          </w:tcPr>
          <w:p w:rsidR="009365DD" w:rsidRPr="001D7DC1" w:rsidRDefault="009365DD" w:rsidP="00AE0E6A">
            <w:pPr>
              <w:spacing w:line="360" w:lineRule="auto"/>
              <w:rPr>
                <w:rFonts w:ascii="宋体"/>
                <w:sz w:val="24"/>
              </w:rPr>
            </w:pPr>
          </w:p>
        </w:tc>
        <w:tc>
          <w:tcPr>
            <w:tcW w:w="2568" w:type="dxa"/>
          </w:tcPr>
          <w:p w:rsidR="009365DD" w:rsidRPr="001D7DC1" w:rsidRDefault="009365DD" w:rsidP="00AE0E6A">
            <w:pPr>
              <w:spacing w:line="360" w:lineRule="auto"/>
              <w:rPr>
                <w:rFonts w:ascii="宋体"/>
                <w:sz w:val="24"/>
              </w:rPr>
            </w:pPr>
          </w:p>
        </w:tc>
        <w:tc>
          <w:tcPr>
            <w:tcW w:w="876" w:type="dxa"/>
            <w:tcBorders>
              <w:right w:val="single" w:sz="4" w:space="0" w:color="auto"/>
            </w:tcBorders>
          </w:tcPr>
          <w:p w:rsidR="009365DD" w:rsidRPr="001D7DC1" w:rsidRDefault="009365DD" w:rsidP="00AE0E6A">
            <w:pPr>
              <w:spacing w:line="360" w:lineRule="auto"/>
              <w:rPr>
                <w:rFonts w:ascii="宋体"/>
                <w:sz w:val="24"/>
              </w:rPr>
            </w:pPr>
          </w:p>
        </w:tc>
        <w:tc>
          <w:tcPr>
            <w:tcW w:w="1056" w:type="dxa"/>
            <w:tcBorders>
              <w:left w:val="single" w:sz="4" w:space="0" w:color="auto"/>
            </w:tcBorders>
          </w:tcPr>
          <w:p w:rsidR="009365DD" w:rsidRPr="001D7DC1" w:rsidRDefault="009365DD" w:rsidP="00AE0E6A">
            <w:pPr>
              <w:spacing w:line="360" w:lineRule="auto"/>
              <w:rPr>
                <w:rFonts w:ascii="宋体"/>
                <w:sz w:val="24"/>
              </w:rPr>
            </w:pPr>
          </w:p>
        </w:tc>
        <w:tc>
          <w:tcPr>
            <w:tcW w:w="1295" w:type="dxa"/>
          </w:tcPr>
          <w:p w:rsidR="009365DD" w:rsidRPr="001D7DC1" w:rsidRDefault="009365DD" w:rsidP="00AE0E6A">
            <w:pPr>
              <w:spacing w:line="360" w:lineRule="auto"/>
              <w:rPr>
                <w:rFonts w:ascii="宋体"/>
                <w:sz w:val="24"/>
              </w:rPr>
            </w:pPr>
          </w:p>
        </w:tc>
        <w:tc>
          <w:tcPr>
            <w:tcW w:w="2125" w:type="dxa"/>
          </w:tcPr>
          <w:p w:rsidR="009365DD" w:rsidRPr="001D7DC1" w:rsidRDefault="009365DD" w:rsidP="00AE0E6A">
            <w:pPr>
              <w:spacing w:line="360" w:lineRule="auto"/>
              <w:rPr>
                <w:rFonts w:ascii="宋体"/>
                <w:sz w:val="24"/>
              </w:rPr>
            </w:pPr>
          </w:p>
        </w:tc>
      </w:tr>
      <w:tr w:rsidR="009365DD" w:rsidRPr="001D7DC1" w:rsidTr="00AE0E6A">
        <w:tc>
          <w:tcPr>
            <w:tcW w:w="10368" w:type="dxa"/>
            <w:gridSpan w:val="7"/>
          </w:tcPr>
          <w:p w:rsidR="009365DD" w:rsidRPr="001D7DC1" w:rsidRDefault="009365DD"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9365DD" w:rsidRPr="001D7DC1" w:rsidRDefault="009365DD" w:rsidP="00AE0E6A">
            <w:pPr>
              <w:spacing w:line="360" w:lineRule="auto"/>
              <w:rPr>
                <w:rFonts w:ascii="宋体"/>
                <w:sz w:val="24"/>
              </w:rPr>
            </w:pPr>
          </w:p>
        </w:tc>
      </w:tr>
    </w:tbl>
    <w:p w:rsidR="009365DD" w:rsidRPr="001D7DC1" w:rsidRDefault="009365DD" w:rsidP="00E94B1B">
      <w:pPr>
        <w:spacing w:line="360" w:lineRule="auto"/>
        <w:rPr>
          <w:rFonts w:ascii="宋体"/>
          <w:sz w:val="24"/>
        </w:rPr>
      </w:pPr>
    </w:p>
    <w:p w:rsidR="009365DD" w:rsidRPr="001D7DC1" w:rsidRDefault="009365D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9365DD" w:rsidRPr="001D7DC1" w:rsidRDefault="009365DD" w:rsidP="00B67132">
      <w:pPr>
        <w:spacing w:line="360" w:lineRule="auto"/>
        <w:ind w:firstLineChars="200" w:firstLine="31680"/>
        <w:rPr>
          <w:rFonts w:ascii="宋体"/>
          <w:sz w:val="24"/>
        </w:rPr>
      </w:pPr>
    </w:p>
    <w:p w:rsidR="009365DD" w:rsidRPr="001D7DC1" w:rsidRDefault="009365DD" w:rsidP="0084349B">
      <w:pPr>
        <w:spacing w:line="360" w:lineRule="auto"/>
        <w:rPr>
          <w:rFonts w:ascii="宋体"/>
          <w:sz w:val="24"/>
        </w:rPr>
      </w:pPr>
      <w:r w:rsidRPr="001D7DC1">
        <w:rPr>
          <w:rFonts w:ascii="宋体" w:hAnsi="宋体"/>
          <w:sz w:val="24"/>
        </w:rPr>
        <w:t xml:space="preserve">         </w:t>
      </w:r>
    </w:p>
    <w:p w:rsidR="009365DD" w:rsidRPr="001D7DC1" w:rsidRDefault="009365DD" w:rsidP="00B67132">
      <w:pPr>
        <w:snapToGrid w:val="0"/>
        <w:spacing w:line="360" w:lineRule="auto"/>
        <w:ind w:leftChars="-68" w:left="31680" w:rightChars="-167" w:right="31680"/>
        <w:rPr>
          <w:rFonts w:ascii="宋体"/>
          <w:spacing w:val="4"/>
          <w:sz w:val="24"/>
        </w:rPr>
        <w:sectPr w:rsidR="009365DD" w:rsidRPr="001D7DC1" w:rsidSect="0084349B">
          <w:pgSz w:w="16838" w:h="11906" w:orient="landscape"/>
          <w:pgMar w:top="1418" w:right="1440" w:bottom="1134" w:left="1440" w:header="851" w:footer="992" w:gutter="0"/>
          <w:cols w:space="425"/>
          <w:docGrid w:type="linesAndChars" w:linePitch="312"/>
        </w:sectPr>
      </w:pPr>
    </w:p>
    <w:p w:rsidR="009365DD" w:rsidRPr="001D7DC1" w:rsidRDefault="009365D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9365DD" w:rsidRPr="001D7DC1" w:rsidRDefault="009365DD" w:rsidP="00B67132">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9365DD" w:rsidRPr="001D7DC1" w:rsidRDefault="009365DD" w:rsidP="00527C7C">
      <w:pPr>
        <w:rPr>
          <w:rFonts w:ascii="宋体"/>
          <w:spacing w:val="19"/>
          <w:kern w:val="0"/>
          <w:sz w:val="24"/>
          <w:szCs w:val="25"/>
        </w:rPr>
      </w:pPr>
    </w:p>
    <w:p w:rsidR="009365DD" w:rsidRPr="001D7DC1" w:rsidRDefault="009365DD"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9365DD" w:rsidRPr="001D7DC1" w:rsidRDefault="009365DD"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9365DD" w:rsidRPr="001D7DC1">
        <w:trPr>
          <w:trHeight w:val="869"/>
        </w:trPr>
        <w:tc>
          <w:tcPr>
            <w:tcW w:w="989"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9365DD" w:rsidRPr="001D7DC1" w:rsidRDefault="009365DD"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9365DD" w:rsidRPr="001D7DC1" w:rsidRDefault="009365D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说明</w:t>
            </w:r>
          </w:p>
        </w:tc>
      </w:tr>
      <w:tr w:rsidR="009365DD" w:rsidRPr="001D7DC1">
        <w:trPr>
          <w:trHeight w:val="611"/>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591"/>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9365DD">
            <w:pPr>
              <w:ind w:left="-90" w:rightChars="-137" w:right="3168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627"/>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594"/>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602"/>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609"/>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617"/>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597"/>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619"/>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r w:rsidR="009365DD" w:rsidRPr="001D7DC1">
        <w:trPr>
          <w:trHeight w:val="755"/>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0" w:type="dxa"/>
          </w:tcPr>
          <w:p w:rsidR="009365DD" w:rsidRPr="001D7DC1" w:rsidRDefault="009365DD" w:rsidP="00405924">
            <w:pPr>
              <w:ind w:left="-90"/>
              <w:jc w:val="left"/>
              <w:rPr>
                <w:rFonts w:ascii="Mincho"/>
                <w:kern w:val="0"/>
                <w:sz w:val="20"/>
              </w:rPr>
            </w:pPr>
          </w:p>
        </w:tc>
        <w:tc>
          <w:tcPr>
            <w:tcW w:w="1260" w:type="dxa"/>
          </w:tcPr>
          <w:p w:rsidR="009365DD" w:rsidRPr="001D7DC1" w:rsidRDefault="009365DD" w:rsidP="00405924">
            <w:pPr>
              <w:ind w:left="-90"/>
              <w:jc w:val="left"/>
              <w:rPr>
                <w:rFonts w:ascii="Mincho"/>
                <w:kern w:val="0"/>
                <w:sz w:val="20"/>
              </w:rPr>
            </w:pPr>
          </w:p>
        </w:tc>
        <w:tc>
          <w:tcPr>
            <w:tcW w:w="1254" w:type="dxa"/>
          </w:tcPr>
          <w:p w:rsidR="009365DD" w:rsidRPr="001D7DC1" w:rsidRDefault="009365DD" w:rsidP="00405924">
            <w:pPr>
              <w:ind w:left="-90"/>
              <w:jc w:val="left"/>
              <w:rPr>
                <w:rFonts w:ascii="Mincho"/>
                <w:kern w:val="0"/>
                <w:sz w:val="20"/>
              </w:rPr>
            </w:pPr>
          </w:p>
        </w:tc>
      </w:tr>
    </w:tbl>
    <w:p w:rsidR="009365DD" w:rsidRPr="001D7DC1" w:rsidRDefault="009365DD" w:rsidP="00527C7C"/>
    <w:p w:rsidR="009365DD" w:rsidRPr="001D7DC1" w:rsidRDefault="009365DD" w:rsidP="00527C7C"/>
    <w:p w:rsidR="009365DD" w:rsidRPr="001D7DC1" w:rsidRDefault="009365DD" w:rsidP="00527C7C"/>
    <w:p w:rsidR="009365DD" w:rsidRPr="001D7DC1" w:rsidRDefault="009365DD" w:rsidP="00527C7C"/>
    <w:p w:rsidR="009365DD" w:rsidRPr="001D7DC1" w:rsidRDefault="009365D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9365DD" w:rsidRPr="001D7DC1" w:rsidRDefault="009365DD" w:rsidP="00B67132">
      <w:pPr>
        <w:ind w:firstLineChars="1900" w:firstLine="31680"/>
        <w:rPr>
          <w:sz w:val="24"/>
          <w:u w:val="single"/>
        </w:rPr>
      </w:pPr>
    </w:p>
    <w:p w:rsidR="009365DD" w:rsidRPr="001D7DC1" w:rsidRDefault="009365DD" w:rsidP="00B67132">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9365DD" w:rsidRPr="001D7DC1" w:rsidRDefault="009365DD" w:rsidP="00B67132">
      <w:pPr>
        <w:spacing w:line="360" w:lineRule="auto"/>
        <w:ind w:firstLineChars="200" w:firstLine="31680"/>
        <w:rPr>
          <w:rFonts w:ascii="宋体"/>
          <w:sz w:val="24"/>
        </w:rPr>
      </w:pPr>
    </w:p>
    <w:p w:rsidR="009365DD" w:rsidRPr="001D7DC1" w:rsidRDefault="009365DD" w:rsidP="00B67132">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9365DD" w:rsidRPr="001D7DC1" w:rsidRDefault="009365DD" w:rsidP="00B67132">
      <w:pPr>
        <w:spacing w:line="360" w:lineRule="auto"/>
        <w:ind w:firstLineChars="200" w:firstLine="31680"/>
        <w:rPr>
          <w:rFonts w:ascii="宋体"/>
          <w:sz w:val="24"/>
        </w:rPr>
      </w:pPr>
    </w:p>
    <w:p w:rsidR="009365DD" w:rsidRPr="001D7DC1" w:rsidRDefault="009365D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9365DD" w:rsidRPr="001D7DC1" w:rsidRDefault="009365DD" w:rsidP="00B67132">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9365DD" w:rsidRPr="001D7DC1" w:rsidRDefault="009365DD" w:rsidP="004C5020">
      <w:pPr>
        <w:rPr>
          <w:rFonts w:ascii="宋体"/>
          <w:b/>
          <w:bCs/>
          <w:sz w:val="36"/>
          <w:szCs w:val="36"/>
        </w:rPr>
      </w:pPr>
    </w:p>
    <w:p w:rsidR="009365DD" w:rsidRPr="001D7DC1" w:rsidRDefault="009365DD"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9365DD" w:rsidRPr="008359E0" w:rsidRDefault="009365DD"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9365DD" w:rsidRPr="001D7DC1">
        <w:trPr>
          <w:trHeight w:val="869"/>
        </w:trPr>
        <w:tc>
          <w:tcPr>
            <w:tcW w:w="989"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9365DD" w:rsidRPr="001D7DC1" w:rsidRDefault="009365DD" w:rsidP="00405924">
            <w:pPr>
              <w:ind w:left="-90"/>
              <w:jc w:val="center"/>
              <w:rPr>
                <w:rFonts w:ascii="宋体"/>
                <w:kern w:val="0"/>
                <w:sz w:val="24"/>
              </w:rPr>
            </w:pPr>
            <w:r>
              <w:rPr>
                <w:rFonts w:ascii="宋体" w:hint="eastAsia"/>
                <w:kern w:val="0"/>
                <w:sz w:val="24"/>
              </w:rPr>
              <w:t>竞争性磋商文件</w:t>
            </w:r>
          </w:p>
          <w:p w:rsidR="009365DD" w:rsidRPr="001D7DC1" w:rsidRDefault="009365DD"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9365DD" w:rsidRPr="001D7DC1" w:rsidRDefault="009365D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9365DD" w:rsidRPr="001D7DC1" w:rsidRDefault="009365DD" w:rsidP="00405924">
            <w:pPr>
              <w:ind w:left="-90"/>
              <w:jc w:val="center"/>
              <w:rPr>
                <w:rFonts w:ascii="宋体"/>
                <w:kern w:val="0"/>
                <w:sz w:val="24"/>
              </w:rPr>
            </w:pPr>
            <w:r w:rsidRPr="001D7DC1">
              <w:rPr>
                <w:rFonts w:ascii="宋体" w:hint="eastAsia"/>
                <w:kern w:val="0"/>
                <w:sz w:val="24"/>
              </w:rPr>
              <w:t>说明</w:t>
            </w:r>
          </w:p>
        </w:tc>
      </w:tr>
      <w:tr w:rsidR="009365DD" w:rsidRPr="001D7DC1">
        <w:trPr>
          <w:trHeight w:val="611"/>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591"/>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627"/>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594"/>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602"/>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609"/>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617"/>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597"/>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619"/>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r w:rsidR="009365DD" w:rsidRPr="001D7DC1">
        <w:trPr>
          <w:trHeight w:val="755"/>
        </w:trPr>
        <w:tc>
          <w:tcPr>
            <w:tcW w:w="989" w:type="dxa"/>
          </w:tcPr>
          <w:p w:rsidR="009365DD" w:rsidRPr="001D7DC1" w:rsidRDefault="009365DD" w:rsidP="00405924">
            <w:pPr>
              <w:ind w:left="-90"/>
              <w:jc w:val="left"/>
              <w:rPr>
                <w:rFonts w:ascii="Mincho"/>
                <w:kern w:val="0"/>
                <w:sz w:val="20"/>
              </w:rPr>
            </w:pPr>
          </w:p>
        </w:tc>
        <w:tc>
          <w:tcPr>
            <w:tcW w:w="1266" w:type="dxa"/>
          </w:tcPr>
          <w:p w:rsidR="009365DD" w:rsidRPr="001D7DC1" w:rsidRDefault="009365DD" w:rsidP="00405924">
            <w:pPr>
              <w:ind w:left="-90"/>
              <w:jc w:val="left"/>
              <w:rPr>
                <w:rFonts w:ascii="Mincho"/>
                <w:kern w:val="0"/>
                <w:sz w:val="20"/>
              </w:rPr>
            </w:pPr>
          </w:p>
        </w:tc>
        <w:tc>
          <w:tcPr>
            <w:tcW w:w="1813" w:type="dxa"/>
          </w:tcPr>
          <w:p w:rsidR="009365DD" w:rsidRPr="001D7DC1" w:rsidRDefault="009365DD" w:rsidP="00405924">
            <w:pPr>
              <w:ind w:left="-90"/>
              <w:jc w:val="left"/>
              <w:rPr>
                <w:rFonts w:ascii="Mincho"/>
                <w:kern w:val="0"/>
                <w:sz w:val="20"/>
              </w:rPr>
            </w:pPr>
          </w:p>
        </w:tc>
        <w:tc>
          <w:tcPr>
            <w:tcW w:w="1987" w:type="dxa"/>
          </w:tcPr>
          <w:p w:rsidR="009365DD" w:rsidRPr="001D7DC1" w:rsidRDefault="009365DD" w:rsidP="00405924">
            <w:pPr>
              <w:ind w:left="-90"/>
              <w:jc w:val="left"/>
              <w:rPr>
                <w:rFonts w:ascii="Mincho"/>
                <w:kern w:val="0"/>
                <w:sz w:val="20"/>
              </w:rPr>
            </w:pPr>
          </w:p>
        </w:tc>
        <w:tc>
          <w:tcPr>
            <w:tcW w:w="1725" w:type="dxa"/>
          </w:tcPr>
          <w:p w:rsidR="009365DD" w:rsidRPr="001D7DC1" w:rsidRDefault="009365DD" w:rsidP="00405924">
            <w:pPr>
              <w:ind w:left="-90"/>
              <w:jc w:val="left"/>
              <w:rPr>
                <w:rFonts w:ascii="Mincho"/>
                <w:kern w:val="0"/>
                <w:sz w:val="20"/>
              </w:rPr>
            </w:pPr>
          </w:p>
        </w:tc>
        <w:tc>
          <w:tcPr>
            <w:tcW w:w="1328" w:type="dxa"/>
          </w:tcPr>
          <w:p w:rsidR="009365DD" w:rsidRPr="001D7DC1" w:rsidRDefault="009365DD" w:rsidP="00405924">
            <w:pPr>
              <w:ind w:left="-90"/>
              <w:jc w:val="left"/>
              <w:rPr>
                <w:rFonts w:ascii="Mincho"/>
                <w:kern w:val="0"/>
                <w:sz w:val="20"/>
              </w:rPr>
            </w:pPr>
          </w:p>
        </w:tc>
      </w:tr>
    </w:tbl>
    <w:p w:rsidR="009365DD" w:rsidRPr="001D7DC1" w:rsidRDefault="009365DD" w:rsidP="00527C7C"/>
    <w:p w:rsidR="009365DD" w:rsidRPr="001D7DC1" w:rsidRDefault="009365DD" w:rsidP="00527C7C"/>
    <w:p w:rsidR="009365DD" w:rsidRPr="001D7DC1" w:rsidRDefault="009365DD" w:rsidP="00527C7C"/>
    <w:p w:rsidR="009365DD" w:rsidRPr="001D7DC1" w:rsidRDefault="009365DD" w:rsidP="00527C7C"/>
    <w:p w:rsidR="009365DD" w:rsidRPr="001D7DC1" w:rsidRDefault="009365DD" w:rsidP="00527C7C"/>
    <w:p w:rsidR="009365DD" w:rsidRPr="001D7DC1" w:rsidRDefault="009365D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9365DD" w:rsidRPr="001D7DC1" w:rsidRDefault="009365DD" w:rsidP="00527C7C">
      <w:pPr>
        <w:rPr>
          <w:sz w:val="24"/>
          <w:u w:val="single"/>
        </w:rPr>
      </w:pPr>
    </w:p>
    <w:p w:rsidR="009365DD" w:rsidRPr="001D7DC1" w:rsidRDefault="009365DD" w:rsidP="00B67132">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9365DD" w:rsidRPr="001D7DC1" w:rsidRDefault="009365DD" w:rsidP="00B67132">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9365DD" w:rsidRPr="001D7DC1" w:rsidRDefault="009365DD" w:rsidP="00B67132">
      <w:pPr>
        <w:snapToGrid w:val="0"/>
        <w:spacing w:line="360" w:lineRule="auto"/>
        <w:ind w:leftChars="-68" w:left="31680" w:rightChars="-167" w:right="31680"/>
        <w:rPr>
          <w:rFonts w:ascii="黑体" w:eastAsia="黑体"/>
          <w:sz w:val="28"/>
          <w:szCs w:val="28"/>
        </w:rPr>
      </w:pPr>
    </w:p>
    <w:p w:rsidR="009365DD" w:rsidRPr="001D7DC1" w:rsidRDefault="009365DD" w:rsidP="00B67132">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9365DD" w:rsidRPr="001D7DC1" w:rsidRDefault="009365DD" w:rsidP="00B67132">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9365DD" w:rsidRPr="001D7DC1" w:rsidRDefault="009365DD" w:rsidP="00B67132">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9365DD" w:rsidRPr="001D7DC1" w:rsidRDefault="009365DD" w:rsidP="00B67132">
      <w:pPr>
        <w:widowControl/>
        <w:wordWrap w:val="0"/>
        <w:snapToGrid w:val="0"/>
        <w:spacing w:before="90" w:after="90" w:line="360" w:lineRule="auto"/>
        <w:ind w:firstLineChars="250" w:firstLine="31680"/>
        <w:jc w:val="left"/>
        <w:rPr>
          <w:rFonts w:ascii="宋体" w:cs="宋体"/>
          <w:kern w:val="0"/>
          <w:sz w:val="28"/>
          <w:szCs w:val="28"/>
        </w:rPr>
      </w:pPr>
    </w:p>
    <w:p w:rsidR="009365DD" w:rsidRPr="001D7DC1" w:rsidRDefault="009365DD" w:rsidP="00B67132">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9365DD" w:rsidRPr="001D7DC1" w:rsidRDefault="009365DD" w:rsidP="00B67132">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9365DD" w:rsidRPr="001D7DC1" w:rsidRDefault="009365DD"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9365DD" w:rsidRPr="001D7DC1" w:rsidRDefault="009365DD"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9365DD" w:rsidRPr="001D7DC1" w:rsidRDefault="009365DD"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9365DD" w:rsidRPr="001D7DC1" w:rsidRDefault="009365DD"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9365DD" w:rsidRPr="001D7DC1" w:rsidRDefault="009365DD" w:rsidP="004B5656">
      <w:pPr>
        <w:spacing w:line="360" w:lineRule="auto"/>
        <w:ind w:rightChars="-167" w:right="31680"/>
        <w:rPr>
          <w:sz w:val="28"/>
          <w:szCs w:val="28"/>
        </w:rPr>
      </w:pPr>
    </w:p>
    <w:p w:rsidR="009365DD" w:rsidRPr="001D7DC1" w:rsidRDefault="009365DD"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9365DD" w:rsidRDefault="009365DD" w:rsidP="000767E7"/>
                <w:p w:rsidR="009365DD" w:rsidRDefault="009365DD" w:rsidP="000767E7"/>
                <w:p w:rsidR="009365DD" w:rsidRDefault="009365DD" w:rsidP="000767E7"/>
                <w:p w:rsidR="009365DD" w:rsidRDefault="009365DD" w:rsidP="000767E7"/>
                <w:p w:rsidR="009365DD" w:rsidRDefault="009365DD" w:rsidP="000767E7"/>
                <w:p w:rsidR="009365DD" w:rsidRDefault="009365DD"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9365DD" w:rsidRPr="001D7DC1" w:rsidRDefault="009365DD" w:rsidP="00B67132">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9365DD" w:rsidRPr="001D7DC1" w:rsidRDefault="009365DD" w:rsidP="00B67132">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9365DD" w:rsidRPr="001D7DC1" w:rsidRDefault="009365DD" w:rsidP="007E68BC">
      <w:pPr>
        <w:spacing w:line="500" w:lineRule="exact"/>
        <w:ind w:right="32"/>
        <w:rPr>
          <w:sz w:val="28"/>
          <w:szCs w:val="28"/>
        </w:rPr>
      </w:pPr>
    </w:p>
    <w:p w:rsidR="009365DD" w:rsidRPr="001D7DC1" w:rsidRDefault="009365DD" w:rsidP="00B67132">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9365DD" w:rsidRPr="001D7DC1" w:rsidRDefault="009365DD" w:rsidP="000767E7">
      <w:pPr>
        <w:spacing w:line="360" w:lineRule="auto"/>
        <w:ind w:right="34" w:firstLine="420"/>
        <w:rPr>
          <w:sz w:val="28"/>
          <w:szCs w:val="28"/>
        </w:rPr>
      </w:pPr>
    </w:p>
    <w:p w:rsidR="009365DD" w:rsidRPr="001D7DC1" w:rsidRDefault="009365DD" w:rsidP="00B67132">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9365DD" w:rsidRPr="001D7DC1" w:rsidRDefault="009365DD" w:rsidP="000767E7">
      <w:pPr>
        <w:spacing w:line="360" w:lineRule="auto"/>
        <w:ind w:right="34"/>
        <w:rPr>
          <w:sz w:val="28"/>
          <w:szCs w:val="28"/>
        </w:rPr>
      </w:pPr>
    </w:p>
    <w:p w:rsidR="009365DD" w:rsidRPr="001D7DC1" w:rsidRDefault="009365DD" w:rsidP="00B67132">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9365DD" w:rsidRPr="001D7DC1" w:rsidRDefault="009365DD" w:rsidP="00B67132">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9365DD" w:rsidRPr="001D7DC1" w:rsidRDefault="009365DD" w:rsidP="00B67132">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9365DD" w:rsidRPr="001D7DC1" w:rsidRDefault="009365DD" w:rsidP="004B5656">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9365DD" w:rsidRPr="001D7DC1" w:rsidRDefault="009365DD" w:rsidP="00B67132">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9365DD" w:rsidRDefault="009365DD" w:rsidP="000767E7"/>
                <w:p w:rsidR="009365DD" w:rsidRDefault="009365DD" w:rsidP="000767E7"/>
                <w:p w:rsidR="009365DD" w:rsidRDefault="009365DD" w:rsidP="000767E7"/>
                <w:p w:rsidR="009365DD" w:rsidRDefault="009365DD" w:rsidP="000767E7"/>
                <w:p w:rsidR="009365DD" w:rsidRPr="00300181" w:rsidRDefault="009365DD" w:rsidP="000767E7"/>
                <w:p w:rsidR="009365DD" w:rsidRDefault="009365DD" w:rsidP="002B5649">
                  <w:pPr>
                    <w:jc w:val="center"/>
                  </w:pPr>
                  <w:r w:rsidRPr="00300181">
                    <w:rPr>
                      <w:rFonts w:hint="eastAsia"/>
                      <w:sz w:val="24"/>
                    </w:rPr>
                    <w:t>被授权</w:t>
                  </w:r>
                  <w:r>
                    <w:rPr>
                      <w:rFonts w:hint="eastAsia"/>
                      <w:sz w:val="24"/>
                    </w:rPr>
                    <w:t>人身份证复印件粘贴处</w:t>
                  </w:r>
                </w:p>
              </w:txbxContent>
            </v:textbox>
          </v:shape>
        </w:pict>
      </w:r>
    </w:p>
    <w:p w:rsidR="009365DD" w:rsidRPr="001D7DC1" w:rsidRDefault="009365DD" w:rsidP="00B67132">
      <w:pPr>
        <w:spacing w:line="360" w:lineRule="auto"/>
        <w:ind w:rightChars="-167" w:right="31680"/>
        <w:rPr>
          <w:sz w:val="28"/>
          <w:szCs w:val="28"/>
        </w:rPr>
      </w:pPr>
    </w:p>
    <w:p w:rsidR="009365DD" w:rsidRPr="001D7DC1" w:rsidRDefault="009365DD" w:rsidP="00B67132">
      <w:pPr>
        <w:spacing w:line="360" w:lineRule="auto"/>
        <w:ind w:rightChars="-167" w:right="31680"/>
        <w:rPr>
          <w:sz w:val="28"/>
          <w:szCs w:val="28"/>
        </w:rPr>
      </w:pPr>
    </w:p>
    <w:p w:rsidR="009365DD" w:rsidRPr="001D7DC1" w:rsidRDefault="009365DD" w:rsidP="00B67132">
      <w:pPr>
        <w:spacing w:line="360" w:lineRule="auto"/>
        <w:ind w:rightChars="-167" w:right="31680"/>
        <w:rPr>
          <w:sz w:val="28"/>
          <w:szCs w:val="28"/>
        </w:rPr>
      </w:pPr>
    </w:p>
    <w:p w:rsidR="009365DD" w:rsidRPr="004E1988" w:rsidRDefault="009365DD"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9365DD" w:rsidRPr="004E1988" w:rsidRDefault="009365DD" w:rsidP="003A378C">
      <w:pPr>
        <w:spacing w:beforeLines="100" w:afterLines="150"/>
        <w:jc w:val="center"/>
        <w:rPr>
          <w:color w:val="000000"/>
          <w:sz w:val="28"/>
          <w:szCs w:val="28"/>
        </w:rPr>
      </w:pPr>
      <w:r w:rsidRPr="004E1988">
        <w:rPr>
          <w:rFonts w:hint="eastAsia"/>
          <w:b/>
          <w:color w:val="000000"/>
          <w:sz w:val="44"/>
          <w:szCs w:val="44"/>
        </w:rPr>
        <w:t>报名投标确认函</w:t>
      </w:r>
    </w:p>
    <w:p w:rsidR="009365DD" w:rsidRPr="00654131" w:rsidRDefault="009365DD"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9365DD" w:rsidRDefault="009365DD" w:rsidP="00B67132">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9365DD" w:rsidRPr="00654131" w:rsidRDefault="009365DD" w:rsidP="00B67132">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9365DD" w:rsidRDefault="009365DD" w:rsidP="00654131">
      <w:pPr>
        <w:rPr>
          <w:rFonts w:ascii="宋体" w:cs="宋体"/>
          <w:kern w:val="0"/>
          <w:sz w:val="28"/>
          <w:szCs w:val="28"/>
        </w:rPr>
      </w:pPr>
    </w:p>
    <w:p w:rsidR="009365DD" w:rsidRPr="00654131" w:rsidRDefault="009365DD" w:rsidP="00654131">
      <w:pPr>
        <w:rPr>
          <w:rFonts w:ascii="宋体" w:cs="宋体"/>
          <w:kern w:val="0"/>
          <w:sz w:val="28"/>
          <w:szCs w:val="28"/>
        </w:rPr>
      </w:pPr>
    </w:p>
    <w:p w:rsidR="009365DD" w:rsidRDefault="009365DD" w:rsidP="00B67132">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9365DD" w:rsidRPr="00654131" w:rsidRDefault="009365DD" w:rsidP="00B67132">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9365DD" w:rsidRDefault="009365DD" w:rsidP="00B67132">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9365DD" w:rsidRPr="00654131" w:rsidRDefault="009365DD" w:rsidP="00B67132">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9365DD" w:rsidRDefault="009365DD" w:rsidP="00654131">
      <w:pPr>
        <w:rPr>
          <w:rFonts w:ascii="宋体" w:cs="宋体"/>
          <w:kern w:val="0"/>
          <w:sz w:val="28"/>
          <w:szCs w:val="28"/>
        </w:rPr>
      </w:pPr>
    </w:p>
    <w:p w:rsidR="009365DD" w:rsidRDefault="009365DD" w:rsidP="00654131">
      <w:pPr>
        <w:rPr>
          <w:rFonts w:ascii="宋体" w:cs="宋体"/>
          <w:kern w:val="0"/>
          <w:sz w:val="28"/>
          <w:szCs w:val="28"/>
        </w:rPr>
      </w:pPr>
    </w:p>
    <w:p w:rsidR="009365DD" w:rsidRDefault="009365DD" w:rsidP="00654131">
      <w:pPr>
        <w:rPr>
          <w:rFonts w:ascii="宋体" w:cs="宋体"/>
          <w:kern w:val="0"/>
          <w:sz w:val="28"/>
          <w:szCs w:val="28"/>
        </w:rPr>
      </w:pPr>
    </w:p>
    <w:p w:rsidR="009365DD" w:rsidRPr="00654131" w:rsidRDefault="009365DD" w:rsidP="00654131">
      <w:pPr>
        <w:rPr>
          <w:rFonts w:ascii="宋体" w:cs="宋体"/>
          <w:kern w:val="0"/>
          <w:sz w:val="28"/>
          <w:szCs w:val="28"/>
        </w:rPr>
      </w:pPr>
    </w:p>
    <w:p w:rsidR="009365DD" w:rsidRPr="00654131" w:rsidRDefault="009365DD"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9365DD"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5DD" w:rsidRDefault="009365DD">
      <w:r>
        <w:separator/>
      </w:r>
    </w:p>
  </w:endnote>
  <w:endnote w:type="continuationSeparator" w:id="0">
    <w:p w:rsidR="009365DD" w:rsidRDefault="009365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5DD" w:rsidRDefault="009365DD"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365DD" w:rsidRDefault="009365D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5DD" w:rsidRDefault="009365DD"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9365DD" w:rsidRDefault="009365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5DD" w:rsidRDefault="009365DD">
      <w:r>
        <w:separator/>
      </w:r>
    </w:p>
  </w:footnote>
  <w:footnote w:type="continuationSeparator" w:id="0">
    <w:p w:rsidR="009365DD" w:rsidRDefault="009365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74F"/>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14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378C"/>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746"/>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56"/>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135C"/>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17F83"/>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B5B94"/>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365DD"/>
    <w:rsid w:val="00940993"/>
    <w:rsid w:val="00944FDD"/>
    <w:rsid w:val="009451A1"/>
    <w:rsid w:val="00945568"/>
    <w:rsid w:val="00957BCA"/>
    <w:rsid w:val="00962509"/>
    <w:rsid w:val="0096735A"/>
    <w:rsid w:val="00967C7B"/>
    <w:rsid w:val="00971223"/>
    <w:rsid w:val="00971CA1"/>
    <w:rsid w:val="00972BC6"/>
    <w:rsid w:val="00974820"/>
    <w:rsid w:val="00974BDF"/>
    <w:rsid w:val="0097578C"/>
    <w:rsid w:val="009757AE"/>
    <w:rsid w:val="00981552"/>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900"/>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49CA"/>
    <w:rsid w:val="00A55309"/>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66C5D"/>
    <w:rsid w:val="00B67132"/>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1369262405">
      <w:marLeft w:val="0"/>
      <w:marRight w:val="0"/>
      <w:marTop w:val="0"/>
      <w:marBottom w:val="0"/>
      <w:divBdr>
        <w:top w:val="none" w:sz="0" w:space="0" w:color="auto"/>
        <w:left w:val="none" w:sz="0" w:space="0" w:color="auto"/>
        <w:bottom w:val="none" w:sz="0" w:space="0" w:color="auto"/>
        <w:right w:val="none" w:sz="0" w:space="0" w:color="auto"/>
      </w:divBdr>
    </w:div>
    <w:div w:id="1369262406">
      <w:marLeft w:val="0"/>
      <w:marRight w:val="0"/>
      <w:marTop w:val="0"/>
      <w:marBottom w:val="0"/>
      <w:divBdr>
        <w:top w:val="none" w:sz="0" w:space="0" w:color="auto"/>
        <w:left w:val="none" w:sz="0" w:space="0" w:color="auto"/>
        <w:bottom w:val="none" w:sz="0" w:space="0" w:color="auto"/>
        <w:right w:val="none" w:sz="0" w:space="0" w:color="auto"/>
      </w:divBdr>
      <w:divsChild>
        <w:div w:id="1369262408">
          <w:marLeft w:val="0"/>
          <w:marRight w:val="0"/>
          <w:marTop w:val="75"/>
          <w:marBottom w:val="0"/>
          <w:divBdr>
            <w:top w:val="none" w:sz="0" w:space="0" w:color="auto"/>
            <w:left w:val="none" w:sz="0" w:space="0" w:color="auto"/>
            <w:bottom w:val="none" w:sz="0" w:space="0" w:color="auto"/>
            <w:right w:val="none" w:sz="0" w:space="0" w:color="auto"/>
          </w:divBdr>
          <w:divsChild>
            <w:div w:id="1369262407">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369262409">
      <w:marLeft w:val="0"/>
      <w:marRight w:val="0"/>
      <w:marTop w:val="0"/>
      <w:marBottom w:val="0"/>
      <w:divBdr>
        <w:top w:val="none" w:sz="0" w:space="0" w:color="auto"/>
        <w:left w:val="none" w:sz="0" w:space="0" w:color="auto"/>
        <w:bottom w:val="none" w:sz="0" w:space="0" w:color="auto"/>
        <w:right w:val="none" w:sz="0" w:space="0" w:color="auto"/>
      </w:divBdr>
      <w:divsChild>
        <w:div w:id="1369262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208</TotalTime>
  <Pages>22</Pages>
  <Words>2236</Words>
  <Characters>12751</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114</cp:revision>
  <cp:lastPrinted>2015-05-19T09:06:00Z</cp:lastPrinted>
  <dcterms:created xsi:type="dcterms:W3CDTF">2015-05-27T09:09:00Z</dcterms:created>
  <dcterms:modified xsi:type="dcterms:W3CDTF">2017-01-04T08:12:00Z</dcterms:modified>
</cp:coreProperties>
</file>