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562" w:rsidRPr="001D7DC1" w:rsidRDefault="000F4562" w:rsidP="007321A8">
      <w:pPr>
        <w:jc w:val="center"/>
        <w:rPr>
          <w:rFonts w:ascii="宋体"/>
          <w:b/>
          <w:sz w:val="24"/>
        </w:rPr>
      </w:pPr>
      <w:r w:rsidRPr="001D7DC1">
        <w:rPr>
          <w:rFonts w:ascii="宋体" w:hAnsi="宋体"/>
          <w:b/>
          <w:sz w:val="24"/>
        </w:rPr>
        <w:t xml:space="preserve">                                                                                                                                                                                                                                                                                                                                                                                                                                                                                                                                                                                                                                                                                                                                                                                                                                                                                                                                                                                                                                                                                                                                                                                                                                                                                                                                                                                                                                                                                                                                                                                                                                                                                                                                                                                                                                                                                                                                                                                                                                                                                                                                                                                                                                                                                                                                                                                                                                                                                                                                                                                                                                                                                                                                                                                                                                                                                                                                                                                                                                                                                                                                                                                                                                                                                                                                                                                                                                                                                                                                                                                                                                                                                                                                                                                                                                                                                                                                                                                                                                                                                                                                                                                                                                                                                                                                                                                                                                                                                                                                                                                                                                                                                                                                                                                                                                                                                                                                                                                                                                                    </w:t>
      </w:r>
    </w:p>
    <w:p w:rsidR="000F4562" w:rsidRPr="001D7DC1" w:rsidRDefault="000F4562" w:rsidP="007321A8">
      <w:pPr>
        <w:jc w:val="center"/>
        <w:rPr>
          <w:rFonts w:ascii="宋体"/>
          <w:b/>
          <w:sz w:val="72"/>
        </w:rPr>
      </w:pPr>
    </w:p>
    <w:p w:rsidR="000F4562" w:rsidRPr="001D7DC1" w:rsidRDefault="000F4562"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0F4562" w:rsidRPr="001D7DC1" w:rsidRDefault="000F4562" w:rsidP="007321A8">
      <w:pPr>
        <w:rPr>
          <w:rFonts w:eastAsia="黑体"/>
          <w:sz w:val="32"/>
        </w:rPr>
      </w:pPr>
    </w:p>
    <w:p w:rsidR="000F4562" w:rsidRPr="001D7DC1" w:rsidRDefault="000F4562" w:rsidP="001C3B91">
      <w:pPr>
        <w:ind w:firstLineChars="545" w:firstLine="31680"/>
        <w:rPr>
          <w:rFonts w:ascii="宋体"/>
          <w:sz w:val="32"/>
        </w:rPr>
      </w:pPr>
    </w:p>
    <w:p w:rsidR="000F4562" w:rsidRPr="001D7DC1" w:rsidRDefault="000F4562" w:rsidP="001C3B91">
      <w:pPr>
        <w:spacing w:line="300" w:lineRule="auto"/>
        <w:ind w:firstLineChars="750" w:firstLine="31680"/>
        <w:jc w:val="left"/>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手术显微镜</w:t>
      </w:r>
    </w:p>
    <w:p w:rsidR="000F4562" w:rsidRPr="001D7DC1" w:rsidRDefault="000F4562" w:rsidP="001C3B91">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00</w:t>
      </w:r>
      <w:r>
        <w:rPr>
          <w:rFonts w:ascii="宋体" w:hAnsi="宋体"/>
          <w:b/>
          <w:color w:val="FF0000"/>
          <w:sz w:val="32"/>
          <w:szCs w:val="32"/>
        </w:rPr>
        <w:t>29</w:t>
      </w:r>
    </w:p>
    <w:p w:rsidR="000F4562" w:rsidRPr="001D7DC1" w:rsidRDefault="000F4562" w:rsidP="00A8679E">
      <w:pPr>
        <w:jc w:val="center"/>
        <w:rPr>
          <w:rFonts w:eastAsia="黑体"/>
          <w:sz w:val="36"/>
          <w:szCs w:val="36"/>
          <w:u w:val="single"/>
        </w:rPr>
      </w:pPr>
    </w:p>
    <w:p w:rsidR="000F4562" w:rsidRPr="001D7DC1" w:rsidRDefault="000F4562" w:rsidP="007321A8">
      <w:pPr>
        <w:jc w:val="center"/>
        <w:rPr>
          <w:rFonts w:eastAsia="黑体"/>
          <w:sz w:val="32"/>
        </w:rPr>
      </w:pPr>
    </w:p>
    <w:p w:rsidR="000F4562" w:rsidRPr="001D7DC1" w:rsidRDefault="000F4562" w:rsidP="007321A8">
      <w:pPr>
        <w:jc w:val="center"/>
        <w:rPr>
          <w:sz w:val="32"/>
        </w:rPr>
      </w:pPr>
    </w:p>
    <w:p w:rsidR="000F4562" w:rsidRPr="001D7DC1" w:rsidRDefault="000F4562" w:rsidP="007321A8">
      <w:pPr>
        <w:jc w:val="center"/>
        <w:rPr>
          <w:sz w:val="44"/>
        </w:rPr>
      </w:pPr>
    </w:p>
    <w:p w:rsidR="000F4562" w:rsidRPr="001D7DC1" w:rsidRDefault="000F4562" w:rsidP="007321A8">
      <w:pPr>
        <w:jc w:val="center"/>
        <w:rPr>
          <w:sz w:val="44"/>
        </w:rPr>
      </w:pPr>
    </w:p>
    <w:p w:rsidR="000F4562" w:rsidRPr="001D7DC1" w:rsidRDefault="000F4562" w:rsidP="007321A8">
      <w:pPr>
        <w:jc w:val="center"/>
        <w:rPr>
          <w:rFonts w:eastAsia="黑体"/>
          <w:sz w:val="32"/>
        </w:rPr>
      </w:pPr>
    </w:p>
    <w:p w:rsidR="000F4562" w:rsidRPr="001D7DC1" w:rsidRDefault="000F4562" w:rsidP="007321A8">
      <w:pPr>
        <w:jc w:val="center"/>
        <w:rPr>
          <w:rFonts w:eastAsia="黑体"/>
          <w:sz w:val="32"/>
        </w:rPr>
      </w:pPr>
    </w:p>
    <w:p w:rsidR="000F4562" w:rsidRPr="001D7DC1" w:rsidRDefault="000F4562" w:rsidP="007321A8">
      <w:pPr>
        <w:jc w:val="center"/>
        <w:rPr>
          <w:rFonts w:eastAsia="黑体"/>
          <w:sz w:val="32"/>
        </w:rPr>
      </w:pPr>
    </w:p>
    <w:p w:rsidR="000F4562" w:rsidRPr="001D7DC1" w:rsidRDefault="000F4562" w:rsidP="007321A8">
      <w:pPr>
        <w:jc w:val="center"/>
        <w:rPr>
          <w:rFonts w:eastAsia="黑体"/>
          <w:sz w:val="32"/>
        </w:rPr>
      </w:pPr>
    </w:p>
    <w:p w:rsidR="000F4562" w:rsidRPr="001D7DC1" w:rsidRDefault="000F4562" w:rsidP="007321A8">
      <w:pPr>
        <w:jc w:val="center"/>
        <w:rPr>
          <w:rFonts w:eastAsia="黑体"/>
          <w:sz w:val="32"/>
        </w:rPr>
      </w:pPr>
    </w:p>
    <w:p w:rsidR="000F4562" w:rsidRPr="001D7DC1" w:rsidRDefault="000F4562" w:rsidP="007321A8">
      <w:pPr>
        <w:rPr>
          <w:rFonts w:eastAsia="黑体"/>
          <w:sz w:val="32"/>
        </w:rPr>
      </w:pPr>
    </w:p>
    <w:p w:rsidR="000F4562" w:rsidRPr="001D7DC1" w:rsidRDefault="000F4562" w:rsidP="007321A8">
      <w:pPr>
        <w:jc w:val="center"/>
        <w:rPr>
          <w:rFonts w:ascii="宋体"/>
          <w:sz w:val="32"/>
        </w:rPr>
      </w:pPr>
    </w:p>
    <w:p w:rsidR="000F4562" w:rsidRPr="00E76B27" w:rsidRDefault="000F4562"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0F4562" w:rsidRPr="00E76B27" w:rsidRDefault="000F4562"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23"/>
          <w:attr w:name="Month" w:val="5"/>
          <w:attr w:name="Year" w:val="2016"/>
        </w:smartTag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5</w:t>
        </w:r>
        <w:r w:rsidRPr="00E76B27">
          <w:rPr>
            <w:rFonts w:ascii="宋体" w:eastAsia="宋体" w:hAnsi="宋体" w:hint="eastAsia"/>
            <w:b/>
            <w:color w:val="FF0000"/>
            <w:sz w:val="32"/>
            <w:szCs w:val="32"/>
          </w:rPr>
          <w:t>月</w:t>
        </w:r>
        <w:r>
          <w:rPr>
            <w:rFonts w:ascii="宋体" w:eastAsia="宋体" w:hAnsi="宋体"/>
            <w:b/>
            <w:color w:val="FF0000"/>
            <w:sz w:val="32"/>
            <w:szCs w:val="32"/>
          </w:rPr>
          <w:t>23</w:t>
        </w:r>
        <w:r w:rsidRPr="00E76B27">
          <w:rPr>
            <w:rFonts w:ascii="宋体" w:eastAsia="宋体" w:hAnsi="宋体" w:hint="eastAsia"/>
            <w:b/>
            <w:color w:val="FF0000"/>
            <w:sz w:val="32"/>
            <w:szCs w:val="32"/>
          </w:rPr>
          <w:t>日</w:t>
        </w:r>
      </w:smartTag>
    </w:p>
    <w:p w:rsidR="000F4562" w:rsidRPr="001D7DC1" w:rsidRDefault="000F4562" w:rsidP="001C3B91">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0F4562" w:rsidRPr="001D7DC1" w:rsidRDefault="000F4562" w:rsidP="001C3B91">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0F4562" w:rsidRPr="001D7DC1" w:rsidRDefault="000F4562" w:rsidP="001C3B91">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0F4562" w:rsidRPr="001D7DC1" w:rsidRDefault="000F4562" w:rsidP="001C3B91">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0F4562" w:rsidRPr="001D7DC1" w:rsidRDefault="000F4562" w:rsidP="001C3B91">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0F4562" w:rsidRPr="001D7DC1" w:rsidRDefault="000F4562" w:rsidP="001C3B91">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0F4562" w:rsidRPr="000146C7" w:rsidRDefault="000F4562" w:rsidP="0020607F">
      <w:pPr>
        <w:spacing w:afterLines="100"/>
        <w:jc w:val="center"/>
        <w:rPr>
          <w:rFonts w:ascii="黑体" w:eastAsia="黑体"/>
          <w:color w:val="000000"/>
          <w:sz w:val="44"/>
          <w:szCs w:val="44"/>
        </w:rPr>
      </w:pPr>
      <w:r w:rsidRPr="001D7DC1">
        <w:br w:type="page"/>
      </w:r>
      <w:r w:rsidRPr="000146C7">
        <w:rPr>
          <w:rFonts w:hint="eastAsia"/>
          <w:b/>
          <w:color w:val="000000"/>
          <w:sz w:val="44"/>
          <w:szCs w:val="44"/>
        </w:rPr>
        <w:t>第一部分</w:t>
      </w:r>
      <w:r w:rsidRPr="000146C7">
        <w:rPr>
          <w:color w:val="000000"/>
          <w:sz w:val="44"/>
          <w:szCs w:val="44"/>
        </w:rPr>
        <w:t xml:space="preserve"> </w:t>
      </w:r>
      <w:r w:rsidRPr="000146C7">
        <w:rPr>
          <w:rFonts w:ascii="宋体" w:hAnsi="宋体"/>
          <w:color w:val="000000"/>
          <w:sz w:val="44"/>
          <w:szCs w:val="44"/>
        </w:rPr>
        <w:t xml:space="preserve">  </w:t>
      </w:r>
      <w:r w:rsidRPr="000146C7">
        <w:rPr>
          <w:rFonts w:ascii="宋体" w:hAnsi="宋体" w:hint="eastAsia"/>
          <w:b/>
          <w:color w:val="000000"/>
          <w:sz w:val="44"/>
          <w:szCs w:val="44"/>
        </w:rPr>
        <w:t>竞争性磋商邀请</w:t>
      </w:r>
    </w:p>
    <w:p w:rsidR="000F4562" w:rsidRPr="000146C7" w:rsidRDefault="000F4562" w:rsidP="001C3B91">
      <w:pPr>
        <w:spacing w:line="360" w:lineRule="auto"/>
        <w:ind w:firstLineChars="200" w:firstLine="31680"/>
        <w:rPr>
          <w:rFonts w:ascii="宋体"/>
          <w:color w:val="000000"/>
          <w:spacing w:val="4"/>
          <w:sz w:val="24"/>
        </w:rPr>
      </w:pPr>
      <w:r w:rsidRPr="000146C7">
        <w:rPr>
          <w:rFonts w:ascii="宋体" w:hAnsi="宋体" w:hint="eastAsia"/>
          <w:color w:val="000000"/>
          <w:spacing w:val="4"/>
          <w:sz w:val="24"/>
        </w:rPr>
        <w:t>南通大学拟采取</w:t>
      </w:r>
      <w:r w:rsidRPr="000146C7">
        <w:rPr>
          <w:rFonts w:ascii="宋体" w:hAnsi="宋体" w:hint="eastAsia"/>
          <w:b/>
          <w:color w:val="000000"/>
          <w:spacing w:val="4"/>
          <w:sz w:val="24"/>
        </w:rPr>
        <w:t>竞争性磋商</w:t>
      </w:r>
      <w:r w:rsidRPr="000146C7">
        <w:rPr>
          <w:rFonts w:ascii="宋体" w:hAnsi="宋体" w:hint="eastAsia"/>
          <w:color w:val="000000"/>
          <w:spacing w:val="4"/>
          <w:sz w:val="24"/>
        </w:rPr>
        <w:t>方式购买</w:t>
      </w:r>
      <w:r w:rsidRPr="000146C7">
        <w:rPr>
          <w:rFonts w:ascii="宋体" w:hAnsi="宋体" w:hint="eastAsia"/>
          <w:b/>
          <w:color w:val="000000"/>
          <w:spacing w:val="4"/>
          <w:sz w:val="24"/>
        </w:rPr>
        <w:t>手术显微镜</w:t>
      </w:r>
      <w:r w:rsidRPr="000146C7">
        <w:rPr>
          <w:rFonts w:ascii="宋体" w:hAnsi="宋体" w:hint="eastAsia"/>
          <w:color w:val="000000"/>
          <w:spacing w:val="4"/>
          <w:sz w:val="24"/>
        </w:rPr>
        <w:t>及相关服务，现邀请合格供应商参加投标。</w:t>
      </w:r>
    </w:p>
    <w:p w:rsidR="000F4562" w:rsidRPr="000146C7" w:rsidRDefault="000F4562" w:rsidP="001C3B91">
      <w:pPr>
        <w:spacing w:line="360" w:lineRule="auto"/>
        <w:ind w:firstLineChars="200" w:firstLine="31680"/>
        <w:rPr>
          <w:rFonts w:ascii="宋体"/>
          <w:bCs/>
          <w:color w:val="000000"/>
          <w:spacing w:val="4"/>
          <w:sz w:val="24"/>
        </w:rPr>
      </w:pPr>
      <w:r w:rsidRPr="000146C7">
        <w:rPr>
          <w:rFonts w:ascii="宋体" w:hAnsi="宋体" w:hint="eastAsia"/>
          <w:color w:val="000000"/>
          <w:spacing w:val="4"/>
          <w:sz w:val="24"/>
        </w:rPr>
        <w:t>本次竞争性磋商的相关信息如下：</w:t>
      </w:r>
    </w:p>
    <w:p w:rsidR="000F4562" w:rsidRPr="000146C7" w:rsidRDefault="000F4562" w:rsidP="001C3B91">
      <w:pPr>
        <w:spacing w:line="360" w:lineRule="auto"/>
        <w:ind w:firstLineChars="200" w:firstLine="31680"/>
        <w:rPr>
          <w:rFonts w:ascii="宋体"/>
          <w:bCs/>
          <w:color w:val="000000"/>
          <w:spacing w:val="4"/>
          <w:sz w:val="24"/>
        </w:rPr>
      </w:pPr>
      <w:r w:rsidRPr="000146C7">
        <w:rPr>
          <w:rFonts w:ascii="宋体" w:hAnsi="宋体" w:hint="eastAsia"/>
          <w:b/>
          <w:color w:val="000000"/>
          <w:spacing w:val="4"/>
          <w:sz w:val="24"/>
        </w:rPr>
        <w:t>一、项目名称：手术显微镜</w:t>
      </w:r>
      <w:r w:rsidRPr="000146C7">
        <w:rPr>
          <w:rFonts w:ascii="宋体" w:hAnsi="宋体" w:hint="eastAsia"/>
          <w:color w:val="000000"/>
          <w:spacing w:val="4"/>
          <w:sz w:val="24"/>
        </w:rPr>
        <w:t>及相关服务</w:t>
      </w:r>
    </w:p>
    <w:p w:rsidR="000F4562" w:rsidRPr="000146C7" w:rsidRDefault="000F4562" w:rsidP="001C3B91">
      <w:pPr>
        <w:spacing w:line="360" w:lineRule="auto"/>
        <w:ind w:firstLineChars="200" w:firstLine="31680"/>
        <w:rPr>
          <w:rFonts w:ascii="宋体"/>
          <w:color w:val="000000"/>
          <w:spacing w:val="4"/>
          <w:sz w:val="24"/>
        </w:rPr>
      </w:pPr>
      <w:r w:rsidRPr="000146C7">
        <w:rPr>
          <w:rFonts w:ascii="宋体" w:hAnsi="宋体" w:hint="eastAsia"/>
          <w:b/>
          <w:color w:val="000000"/>
          <w:spacing w:val="4"/>
          <w:sz w:val="24"/>
        </w:rPr>
        <w:t>二、项目编号：（</w:t>
      </w:r>
      <w:r w:rsidRPr="000146C7">
        <w:rPr>
          <w:rFonts w:ascii="宋体" w:hAnsi="宋体"/>
          <w:b/>
          <w:color w:val="000000"/>
          <w:spacing w:val="4"/>
          <w:sz w:val="24"/>
        </w:rPr>
        <w:t>C</w:t>
      </w:r>
      <w:r w:rsidRPr="000146C7">
        <w:rPr>
          <w:rFonts w:ascii="宋体" w:hAnsi="宋体" w:hint="eastAsia"/>
          <w:b/>
          <w:color w:val="000000"/>
          <w:spacing w:val="4"/>
          <w:sz w:val="24"/>
        </w:rPr>
        <w:t>）</w:t>
      </w:r>
      <w:r w:rsidRPr="000146C7">
        <w:rPr>
          <w:rFonts w:ascii="宋体" w:hAnsi="宋体"/>
          <w:b/>
          <w:color w:val="000000"/>
          <w:sz w:val="24"/>
        </w:rPr>
        <w:t>GZC20160029</w:t>
      </w:r>
    </w:p>
    <w:p w:rsidR="000F4562" w:rsidRPr="001D7DC1" w:rsidRDefault="000F4562" w:rsidP="001C3B91">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0F4562" w:rsidRPr="00EF559A" w:rsidRDefault="000F4562" w:rsidP="001C3B91">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0F4562" w:rsidRPr="001D7DC1" w:rsidRDefault="000F4562" w:rsidP="001C3B91">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0F4562" w:rsidRPr="001D7DC1" w:rsidRDefault="000F4562" w:rsidP="001C3B91">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0F4562" w:rsidRPr="001D7DC1" w:rsidRDefault="000F4562" w:rsidP="001C3B91">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0F4562" w:rsidRPr="001D7DC1" w:rsidRDefault="000F4562" w:rsidP="001C3B91">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0F4562" w:rsidRPr="001D7DC1" w:rsidRDefault="000F4562" w:rsidP="001C3B91">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0F4562" w:rsidRPr="001D7DC1" w:rsidRDefault="000F4562" w:rsidP="001C3B91">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0F4562" w:rsidRPr="001D7DC1" w:rsidRDefault="000F4562" w:rsidP="001C3B91">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0F4562" w:rsidRDefault="000F4562" w:rsidP="001C3B91">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0F4562" w:rsidRPr="00395F02" w:rsidRDefault="000F4562" w:rsidP="001C3B91">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0F4562" w:rsidRPr="00310F31" w:rsidRDefault="000F4562" w:rsidP="001C3B91">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6</w:t>
      </w:r>
      <w:r w:rsidRPr="004E6FE8">
        <w:rPr>
          <w:rFonts w:ascii="宋体" w:hAnsi="宋体" w:hint="eastAsia"/>
          <w:b/>
          <w:color w:val="FF0000"/>
          <w:spacing w:val="4"/>
          <w:sz w:val="24"/>
        </w:rPr>
        <w:t>月</w:t>
      </w:r>
      <w:r>
        <w:rPr>
          <w:rFonts w:ascii="宋体" w:hAnsi="宋体"/>
          <w:b/>
          <w:color w:val="FF0000"/>
          <w:spacing w:val="4"/>
          <w:sz w:val="24"/>
        </w:rPr>
        <w:t>3</w:t>
      </w:r>
      <w:r w:rsidRPr="004E6FE8">
        <w:rPr>
          <w:rFonts w:ascii="宋体" w:hAnsi="宋体" w:hint="eastAsia"/>
          <w:b/>
          <w:color w:val="FF0000"/>
          <w:spacing w:val="4"/>
          <w:sz w:val="24"/>
        </w:rPr>
        <w:t>日</w:t>
      </w:r>
      <w:r>
        <w:rPr>
          <w:rFonts w:ascii="宋体" w:hAnsi="宋体"/>
          <w:b/>
          <w:color w:val="FF0000"/>
          <w:spacing w:val="4"/>
          <w:sz w:val="24"/>
        </w:rPr>
        <w:t>14</w:t>
      </w:r>
      <w:r>
        <w:rPr>
          <w:rFonts w:ascii="宋体" w:hAnsi="宋体" w:hint="eastAsia"/>
          <w:b/>
          <w:color w:val="FF0000"/>
          <w:spacing w:val="4"/>
          <w:sz w:val="24"/>
        </w:rPr>
        <w:t>时</w:t>
      </w:r>
      <w:r>
        <w:rPr>
          <w:rFonts w:ascii="宋体" w:hAnsi="宋体"/>
          <w:b/>
          <w:color w:val="FF0000"/>
          <w:spacing w:val="4"/>
          <w:sz w:val="24"/>
        </w:rPr>
        <w:t>30</w:t>
      </w:r>
      <w:r>
        <w:rPr>
          <w:rFonts w:ascii="宋体" w:hAnsi="宋体" w:hint="eastAsia"/>
          <w:b/>
          <w:color w:val="FF0000"/>
          <w:spacing w:val="4"/>
          <w:sz w:val="24"/>
        </w:rPr>
        <w:t>分</w:t>
      </w:r>
      <w:bookmarkStart w:id="0" w:name="_GoBack"/>
      <w:bookmarkEnd w:id="0"/>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）填写完整后，传真至</w:t>
      </w:r>
      <w:r w:rsidRPr="004E6FE8">
        <w:rPr>
          <w:rFonts w:ascii="宋体" w:hAnsi="宋体" w:hint="eastAsia"/>
          <w:color w:val="000000"/>
          <w:spacing w:val="2"/>
          <w:kern w:val="0"/>
          <w:sz w:val="24"/>
        </w:rPr>
        <w:t>南通大学</w:t>
      </w:r>
      <w:r>
        <w:rPr>
          <w:rFonts w:ascii="宋体" w:hAnsi="宋体" w:hint="eastAsia"/>
          <w:color w:val="000000"/>
          <w:spacing w:val="2"/>
          <w:kern w:val="0"/>
          <w:sz w:val="24"/>
        </w:rPr>
        <w:t>国有资产与实验室管理处</w:t>
      </w:r>
      <w:r w:rsidRPr="00310F31">
        <w:rPr>
          <w:rFonts w:ascii="宋体" w:hAnsi="宋体" w:hint="eastAsia"/>
          <w:spacing w:val="2"/>
          <w:kern w:val="0"/>
          <w:sz w:val="24"/>
        </w:rPr>
        <w:t>。如潜在投标人未按上述要求操作，将自行承担所产生的风险。</w:t>
      </w:r>
    </w:p>
    <w:p w:rsidR="000F4562" w:rsidRPr="004E6FE8" w:rsidRDefault="000F4562" w:rsidP="001C3B91">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0F4562" w:rsidRPr="004E6FE8" w:rsidRDefault="000F4562" w:rsidP="001C3B91">
      <w:pPr>
        <w:spacing w:line="360" w:lineRule="auto"/>
        <w:ind w:firstLineChars="200" w:firstLine="31680"/>
        <w:rPr>
          <w:rFonts w:ascii="宋体"/>
          <w:spacing w:val="4"/>
          <w:sz w:val="24"/>
        </w:rPr>
      </w:pPr>
      <w:r w:rsidRPr="004E6FE8">
        <w:rPr>
          <w:rFonts w:ascii="宋体" w:hAnsi="宋体" w:hint="eastAsia"/>
          <w:spacing w:val="4"/>
          <w:sz w:val="24"/>
        </w:rPr>
        <w:t>时间：</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6</w:t>
      </w:r>
      <w:r w:rsidRPr="004E6FE8">
        <w:rPr>
          <w:rFonts w:ascii="宋体" w:hAnsi="宋体" w:hint="eastAsia"/>
          <w:b/>
          <w:color w:val="FF0000"/>
          <w:spacing w:val="4"/>
          <w:sz w:val="24"/>
        </w:rPr>
        <w:t>月</w:t>
      </w:r>
      <w:r>
        <w:rPr>
          <w:rFonts w:ascii="宋体" w:hAnsi="宋体"/>
          <w:b/>
          <w:color w:val="FF0000"/>
          <w:spacing w:val="4"/>
          <w:sz w:val="24"/>
        </w:rPr>
        <w:t>6</w:t>
      </w:r>
      <w:r w:rsidRPr="004E6FE8">
        <w:rPr>
          <w:rFonts w:ascii="宋体" w:hAnsi="宋体" w:hint="eastAsia"/>
          <w:b/>
          <w:color w:val="FF0000"/>
          <w:spacing w:val="4"/>
          <w:sz w:val="24"/>
        </w:rPr>
        <w:t>日</w:t>
      </w:r>
      <w:r w:rsidRPr="004E6FE8">
        <w:rPr>
          <w:rFonts w:ascii="宋体" w:hAnsi="宋体"/>
          <w:b/>
          <w:color w:val="FF0000"/>
          <w:spacing w:val="4"/>
          <w:sz w:val="24"/>
        </w:rPr>
        <w:t>14</w:t>
      </w:r>
      <w:r w:rsidRPr="004E6FE8">
        <w:rPr>
          <w:rFonts w:ascii="宋体" w:hAnsi="宋体" w:hint="eastAsia"/>
          <w:b/>
          <w:color w:val="FF0000"/>
          <w:spacing w:val="4"/>
          <w:sz w:val="24"/>
        </w:rPr>
        <w:t>时</w:t>
      </w:r>
      <w:r>
        <w:rPr>
          <w:rFonts w:ascii="宋体" w:hAnsi="宋体"/>
          <w:b/>
          <w:color w:val="FF0000"/>
          <w:spacing w:val="4"/>
          <w:sz w:val="24"/>
        </w:rPr>
        <w:t>3</w:t>
      </w:r>
      <w:r w:rsidRPr="004E6FE8">
        <w:rPr>
          <w:rFonts w:ascii="宋体"/>
          <w:b/>
          <w:color w:val="FF0000"/>
          <w:spacing w:val="4"/>
          <w:sz w:val="24"/>
        </w:rPr>
        <w:t>0</w:t>
      </w:r>
      <w:r w:rsidRPr="004E6FE8">
        <w:rPr>
          <w:rFonts w:ascii="宋体" w:hAnsi="宋体" w:hint="eastAsia"/>
          <w:b/>
          <w:color w:val="FF0000"/>
          <w:spacing w:val="4"/>
          <w:sz w:val="24"/>
        </w:rPr>
        <w:t>分</w:t>
      </w:r>
    </w:p>
    <w:p w:rsidR="000F4562" w:rsidRPr="004E6FE8" w:rsidRDefault="000F4562" w:rsidP="001C3B91">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0F4562" w:rsidRPr="004E6FE8" w:rsidRDefault="000F4562" w:rsidP="001C3B91">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0F4562" w:rsidRPr="004E6FE8" w:rsidRDefault="000F4562" w:rsidP="001C3B91">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0F4562" w:rsidRPr="004E6FE8" w:rsidRDefault="000F4562" w:rsidP="001C3B91">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0F4562" w:rsidRDefault="000F4562" w:rsidP="001C3B91">
      <w:pPr>
        <w:spacing w:line="360" w:lineRule="auto"/>
        <w:ind w:firstLineChars="200" w:firstLine="31680"/>
        <w:rPr>
          <w:rFonts w:ascii="宋体"/>
          <w:color w:val="000000"/>
          <w:spacing w:val="2"/>
          <w:kern w:val="0"/>
          <w:sz w:val="24"/>
        </w:rPr>
      </w:pPr>
      <w:r>
        <w:rPr>
          <w:rFonts w:ascii="宋体" w:hAnsi="宋体" w:hint="eastAsia"/>
          <w:color w:val="000000"/>
          <w:spacing w:val="2"/>
          <w:kern w:val="0"/>
          <w:sz w:val="24"/>
        </w:rPr>
        <w:t>业务联系人：李老师</w:t>
      </w:r>
      <w:r>
        <w:rPr>
          <w:rFonts w:ascii="宋体"/>
          <w:color w:val="000000"/>
          <w:spacing w:val="2"/>
          <w:kern w:val="0"/>
          <w:sz w:val="24"/>
        </w:rPr>
        <w:t xml:space="preserve"> </w:t>
      </w:r>
      <w:r>
        <w:rPr>
          <w:rFonts w:ascii="宋体" w:hAnsi="宋体" w:hint="eastAsia"/>
          <w:color w:val="000000"/>
          <w:spacing w:val="2"/>
          <w:kern w:val="0"/>
          <w:sz w:val="24"/>
        </w:rPr>
        <w:t>联系电话（传真）</w:t>
      </w:r>
      <w:r>
        <w:rPr>
          <w:rFonts w:ascii="宋体" w:hAnsi="宋体"/>
          <w:color w:val="000000"/>
          <w:spacing w:val="2"/>
          <w:kern w:val="0"/>
          <w:sz w:val="24"/>
        </w:rPr>
        <w:t>0513-85012138</w:t>
      </w:r>
      <w:r>
        <w:rPr>
          <w:rFonts w:ascii="宋体"/>
          <w:color w:val="000000"/>
          <w:spacing w:val="2"/>
          <w:kern w:val="0"/>
          <w:sz w:val="24"/>
        </w:rPr>
        <w:t xml:space="preserve">  </w:t>
      </w:r>
      <w:r>
        <w:rPr>
          <w:rFonts w:ascii="宋体" w:hAnsi="宋体"/>
          <w:color w:val="000000"/>
          <w:spacing w:val="2"/>
          <w:kern w:val="0"/>
          <w:sz w:val="24"/>
        </w:rPr>
        <w:t>Email</w:t>
      </w:r>
      <w:r>
        <w:rPr>
          <w:rFonts w:ascii="宋体" w:hAnsi="宋体" w:hint="eastAsia"/>
          <w:color w:val="000000"/>
          <w:spacing w:val="2"/>
          <w:kern w:val="0"/>
          <w:sz w:val="24"/>
        </w:rPr>
        <w:t>：</w:t>
      </w:r>
      <w:hyperlink r:id="rId7" w:history="1">
        <w:r>
          <w:rPr>
            <w:rStyle w:val="Hyperlink"/>
            <w:rFonts w:ascii="宋体" w:hAnsi="宋体"/>
            <w:spacing w:val="2"/>
            <w:kern w:val="0"/>
            <w:sz w:val="24"/>
          </w:rPr>
          <w:t>cgk@ntu.edu.cn</w:t>
        </w:r>
      </w:hyperlink>
      <w:r>
        <w:rPr>
          <w:rFonts w:ascii="宋体" w:hAnsi="宋体" w:hint="eastAsia"/>
          <w:color w:val="000000"/>
          <w:spacing w:val="2"/>
          <w:kern w:val="0"/>
          <w:sz w:val="24"/>
        </w:rPr>
        <w:t>。</w:t>
      </w:r>
    </w:p>
    <w:p w:rsidR="000F4562" w:rsidRDefault="000F4562" w:rsidP="001C3B91">
      <w:pPr>
        <w:spacing w:line="360" w:lineRule="auto"/>
        <w:ind w:firstLineChars="200" w:firstLine="31680"/>
        <w:rPr>
          <w:rFonts w:ascii="宋体"/>
          <w:color w:val="000000"/>
          <w:spacing w:val="2"/>
          <w:kern w:val="0"/>
          <w:sz w:val="24"/>
        </w:rPr>
      </w:pPr>
      <w:r>
        <w:rPr>
          <w:rFonts w:ascii="宋体" w:hAnsi="宋体" w:hint="eastAsia"/>
          <w:color w:val="000000"/>
          <w:spacing w:val="2"/>
          <w:kern w:val="0"/>
          <w:sz w:val="24"/>
        </w:rPr>
        <w:t>技术咨询人：</w:t>
      </w:r>
      <w:r>
        <w:rPr>
          <w:rFonts w:ascii="宋体" w:hAnsi="宋体" w:hint="eastAsia"/>
          <w:color w:val="FF0000"/>
          <w:spacing w:val="2"/>
          <w:kern w:val="0"/>
          <w:sz w:val="24"/>
        </w:rPr>
        <w:t>周松林</w:t>
      </w:r>
      <w:r>
        <w:rPr>
          <w:rFonts w:ascii="宋体" w:hAnsi="宋体"/>
          <w:color w:val="FF0000"/>
          <w:spacing w:val="2"/>
          <w:kern w:val="0"/>
          <w:sz w:val="24"/>
        </w:rPr>
        <w:t xml:space="preserve">  </w:t>
      </w:r>
      <w:r>
        <w:rPr>
          <w:rFonts w:ascii="宋体" w:hAnsi="宋体" w:hint="eastAsia"/>
          <w:color w:val="000000"/>
          <w:spacing w:val="2"/>
          <w:kern w:val="0"/>
          <w:sz w:val="24"/>
        </w:rPr>
        <w:t>联系电话：</w:t>
      </w:r>
      <w:r>
        <w:rPr>
          <w:rFonts w:ascii="宋体" w:hAnsi="宋体"/>
          <w:color w:val="FF0000"/>
          <w:spacing w:val="2"/>
          <w:kern w:val="0"/>
          <w:sz w:val="24"/>
        </w:rPr>
        <w:t>13962948682.</w:t>
      </w:r>
    </w:p>
    <w:p w:rsidR="000F4562" w:rsidRPr="001D7DC1" w:rsidRDefault="000F4562" w:rsidP="001C3B91">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0F4562" w:rsidRPr="001D7DC1" w:rsidRDefault="000F4562"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0F4562" w:rsidRPr="001D7DC1" w:rsidRDefault="000F4562" w:rsidP="001C3B91">
      <w:pPr>
        <w:spacing w:line="360" w:lineRule="auto"/>
        <w:ind w:firstLineChars="200" w:firstLine="31680"/>
        <w:rPr>
          <w:b/>
          <w:sz w:val="24"/>
        </w:rPr>
      </w:pPr>
      <w:r w:rsidRPr="001D7DC1">
        <w:rPr>
          <w:b/>
          <w:sz w:val="24"/>
        </w:rPr>
        <w:t xml:space="preserve">1.1. </w:t>
      </w:r>
      <w:r w:rsidRPr="001D7DC1">
        <w:rPr>
          <w:rFonts w:hint="eastAsia"/>
          <w:sz w:val="24"/>
        </w:rPr>
        <w:t>名词定义</w:t>
      </w:r>
    </w:p>
    <w:p w:rsidR="000F4562" w:rsidRPr="001D7DC1" w:rsidRDefault="000F4562" w:rsidP="001C3B91">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0F4562" w:rsidRPr="001D7DC1" w:rsidRDefault="000F4562" w:rsidP="001C3B91">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0F4562" w:rsidRPr="001D7DC1" w:rsidRDefault="000F4562" w:rsidP="001C3B91">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0F4562" w:rsidRPr="001D7DC1" w:rsidRDefault="000F4562" w:rsidP="001C3B91">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0F4562" w:rsidRPr="001D7DC1" w:rsidRDefault="000F4562" w:rsidP="001C3B91">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0F4562" w:rsidRPr="001D7DC1" w:rsidRDefault="000F4562" w:rsidP="001C3B91">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0F4562" w:rsidRPr="001D7DC1" w:rsidRDefault="000F4562" w:rsidP="001C3B91">
      <w:pPr>
        <w:spacing w:line="360" w:lineRule="auto"/>
        <w:ind w:firstLineChars="196" w:firstLine="31680"/>
        <w:rPr>
          <w:b/>
          <w:sz w:val="24"/>
        </w:rPr>
      </w:pPr>
    </w:p>
    <w:p w:rsidR="000F4562" w:rsidRPr="001D7DC1" w:rsidRDefault="000F4562"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0F4562" w:rsidRPr="001D7DC1" w:rsidRDefault="000F4562" w:rsidP="001C3B91">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0F4562" w:rsidRPr="001D7DC1" w:rsidRDefault="000F4562" w:rsidP="001C3B91">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0F4562" w:rsidRPr="001D7DC1" w:rsidRDefault="000F4562" w:rsidP="001C3B91">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0F4562" w:rsidRPr="001D7DC1" w:rsidRDefault="000F4562" w:rsidP="001C3B91">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0F4562" w:rsidRPr="001D7DC1" w:rsidRDefault="000F4562" w:rsidP="001C3B91">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0F4562" w:rsidRPr="001D7DC1" w:rsidRDefault="000F4562" w:rsidP="001C3B91">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0F4562" w:rsidRPr="001D7DC1" w:rsidRDefault="000F4562" w:rsidP="001C3B91">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0F4562" w:rsidRPr="001D7DC1" w:rsidRDefault="000F4562" w:rsidP="001C3B91">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0F4562" w:rsidRDefault="000F4562" w:rsidP="001C3B91">
      <w:pPr>
        <w:spacing w:line="360" w:lineRule="auto"/>
        <w:ind w:firstLineChars="200" w:firstLine="316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0F4562" w:rsidRPr="008C7608" w:rsidRDefault="000F4562" w:rsidP="001C3B91">
      <w:pPr>
        <w:spacing w:line="360" w:lineRule="auto"/>
        <w:ind w:firstLineChars="200" w:firstLine="31680"/>
        <w:rPr>
          <w:sz w:val="24"/>
        </w:rPr>
      </w:pPr>
      <w:r>
        <w:rPr>
          <w:rFonts w:hint="eastAsia"/>
          <w:sz w:val="24"/>
        </w:rPr>
        <w:t>（</w:t>
      </w:r>
      <w:r>
        <w:rPr>
          <w:sz w:val="24"/>
        </w:rPr>
        <w:t>8</w:t>
      </w:r>
      <w:r>
        <w:rPr>
          <w:rFonts w:hint="eastAsia"/>
          <w:sz w:val="24"/>
        </w:rPr>
        <w:t>）近一年“无行贿记录犯罪证明”</w:t>
      </w:r>
    </w:p>
    <w:p w:rsidR="000F4562" w:rsidRPr="001D7DC1" w:rsidRDefault="000F4562" w:rsidP="001C3B91">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0F4562" w:rsidRPr="001D7DC1" w:rsidRDefault="000F4562" w:rsidP="001C3B91">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0F4562" w:rsidRPr="001D7DC1" w:rsidRDefault="000F4562" w:rsidP="001C3B91">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0F4562" w:rsidRPr="001D7DC1" w:rsidRDefault="000F4562" w:rsidP="001C3B91">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0F4562" w:rsidRPr="001D7DC1" w:rsidRDefault="000F4562" w:rsidP="001C3B91">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0F4562" w:rsidRPr="001D7DC1" w:rsidRDefault="000F4562" w:rsidP="001C3B91">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0F4562" w:rsidRPr="001D7DC1" w:rsidRDefault="000F4562" w:rsidP="001C3B91">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0F4562" w:rsidRPr="001D7DC1" w:rsidRDefault="000F4562" w:rsidP="001C3B91">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0F4562" w:rsidRPr="001D7DC1" w:rsidRDefault="000F4562" w:rsidP="001C3B91">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0F4562" w:rsidRPr="001D7DC1" w:rsidRDefault="000F4562" w:rsidP="001C3B91">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0F4562" w:rsidRPr="001D7DC1" w:rsidRDefault="000F4562" w:rsidP="001C3B91">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0F4562" w:rsidRPr="001D7DC1" w:rsidRDefault="000F4562" w:rsidP="001C3B91">
      <w:pPr>
        <w:spacing w:line="360" w:lineRule="auto"/>
        <w:ind w:firstLineChars="196" w:firstLine="31680"/>
        <w:rPr>
          <w:b/>
          <w:sz w:val="24"/>
        </w:rPr>
      </w:pPr>
    </w:p>
    <w:p w:rsidR="000F4562" w:rsidRPr="001D7DC1" w:rsidRDefault="000F4562" w:rsidP="006C6F8B">
      <w:pPr>
        <w:spacing w:line="360" w:lineRule="auto"/>
        <w:rPr>
          <w:b/>
          <w:sz w:val="24"/>
        </w:rPr>
      </w:pPr>
      <w:r w:rsidRPr="001D7DC1">
        <w:rPr>
          <w:rFonts w:hint="eastAsia"/>
          <w:b/>
          <w:sz w:val="24"/>
        </w:rPr>
        <w:t>三、投标细则</w:t>
      </w:r>
    </w:p>
    <w:p w:rsidR="000F4562" w:rsidRPr="001D7DC1" w:rsidRDefault="000F4562" w:rsidP="001C3B91">
      <w:pPr>
        <w:spacing w:line="360" w:lineRule="auto"/>
        <w:ind w:firstLineChars="196" w:firstLine="31680"/>
        <w:rPr>
          <w:b/>
          <w:sz w:val="24"/>
        </w:rPr>
      </w:pPr>
      <w:r w:rsidRPr="001D7DC1">
        <w:rPr>
          <w:b/>
          <w:sz w:val="24"/>
        </w:rPr>
        <w:t xml:space="preserve">3.1. </w:t>
      </w:r>
      <w:r w:rsidRPr="001D7DC1">
        <w:rPr>
          <w:rFonts w:hint="eastAsia"/>
          <w:sz w:val="24"/>
        </w:rPr>
        <w:t>投标货物</w:t>
      </w:r>
    </w:p>
    <w:p w:rsidR="000F4562" w:rsidRPr="001D7DC1" w:rsidRDefault="000F4562" w:rsidP="001C3B91">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0F4562" w:rsidRPr="001D7DC1" w:rsidRDefault="000F4562" w:rsidP="001C3B91">
      <w:pPr>
        <w:spacing w:line="360" w:lineRule="auto"/>
        <w:ind w:firstLineChars="196" w:firstLine="31680"/>
        <w:rPr>
          <w:b/>
          <w:sz w:val="24"/>
        </w:rPr>
      </w:pPr>
      <w:r w:rsidRPr="001D7DC1">
        <w:rPr>
          <w:b/>
          <w:sz w:val="24"/>
        </w:rPr>
        <w:t xml:space="preserve">3.2. </w:t>
      </w:r>
      <w:r w:rsidRPr="001D7DC1">
        <w:rPr>
          <w:rFonts w:hint="eastAsia"/>
          <w:sz w:val="24"/>
        </w:rPr>
        <w:t>投标报价</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0F4562" w:rsidRPr="001D7DC1" w:rsidRDefault="000F4562" w:rsidP="001C3B91">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0F4562" w:rsidRPr="00FE7888" w:rsidRDefault="000F4562" w:rsidP="001C3B9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0F4562" w:rsidRPr="001D7DC1" w:rsidRDefault="000F4562" w:rsidP="001C3B91">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0F4562" w:rsidRPr="001D7DC1" w:rsidRDefault="000F4562" w:rsidP="001C3B9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0F4562" w:rsidRPr="001D7DC1" w:rsidRDefault="000F4562" w:rsidP="001C3B91">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0F4562" w:rsidRPr="001D7DC1" w:rsidRDefault="000F4562" w:rsidP="001C3B91">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0F4562" w:rsidRPr="001D7DC1" w:rsidRDefault="000F4562" w:rsidP="001C3B91">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0F4562" w:rsidRPr="001D7DC1" w:rsidRDefault="000F4562" w:rsidP="001C3B91">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0F4562" w:rsidRPr="001D7DC1" w:rsidRDefault="000F4562" w:rsidP="006C6F8B">
      <w:pPr>
        <w:spacing w:line="360" w:lineRule="auto"/>
        <w:rPr>
          <w:rFonts w:ascii="宋体"/>
          <w:b/>
          <w:sz w:val="24"/>
        </w:rPr>
      </w:pPr>
    </w:p>
    <w:p w:rsidR="000F4562" w:rsidRPr="001D7DC1" w:rsidRDefault="000F4562"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0F4562" w:rsidRPr="001D7DC1" w:rsidRDefault="000F4562" w:rsidP="001C3B91">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0F4562" w:rsidRPr="001D7DC1" w:rsidRDefault="000F4562" w:rsidP="001C3B91">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0F4562" w:rsidRPr="001D7DC1" w:rsidRDefault="000F4562" w:rsidP="001C3B91">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0F4562" w:rsidRPr="001D7DC1" w:rsidRDefault="000F4562" w:rsidP="001C3B91">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0F4562" w:rsidRPr="001D7DC1" w:rsidRDefault="000F4562" w:rsidP="001C3B91">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0F4562" w:rsidRPr="001D7DC1" w:rsidRDefault="000F4562" w:rsidP="001C3B9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0F4562" w:rsidRPr="001D7DC1" w:rsidRDefault="000F4562" w:rsidP="001C3B9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0F4562" w:rsidRPr="001D7DC1" w:rsidRDefault="000F4562" w:rsidP="001C3B9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0F4562" w:rsidRPr="001D7DC1" w:rsidRDefault="000F4562" w:rsidP="001C3B9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0F4562" w:rsidRPr="001D7DC1" w:rsidRDefault="000F4562" w:rsidP="001C3B9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0F4562" w:rsidRPr="001D7DC1" w:rsidRDefault="000F4562" w:rsidP="001C3B91">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0F4562" w:rsidRPr="001D7DC1" w:rsidRDefault="000F4562" w:rsidP="001C3B91">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0F4562" w:rsidRDefault="000F4562" w:rsidP="001C3B91">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0F4562" w:rsidRPr="001D7DC1" w:rsidRDefault="000F4562" w:rsidP="00891FF8">
      <w:pPr>
        <w:spacing w:line="360" w:lineRule="auto"/>
        <w:rPr>
          <w:rFonts w:ascii="宋体"/>
          <w:b/>
          <w:sz w:val="24"/>
        </w:rPr>
      </w:pPr>
    </w:p>
    <w:p w:rsidR="000F4562" w:rsidRPr="001D7DC1" w:rsidRDefault="000F4562"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0F4562" w:rsidRPr="001D7DC1" w:rsidRDefault="000F4562" w:rsidP="001C3B91">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0F4562" w:rsidRPr="00266B67" w:rsidRDefault="000F4562" w:rsidP="001C3B91">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0F4562" w:rsidRPr="00266B67" w:rsidRDefault="000F4562" w:rsidP="001C3B91">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0F4562" w:rsidRDefault="000F4562" w:rsidP="001C3B91">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0F4562" w:rsidRDefault="000F4562" w:rsidP="001C3B91">
      <w:pPr>
        <w:spacing w:line="353" w:lineRule="auto"/>
        <w:ind w:firstLineChars="200" w:firstLine="31680"/>
        <w:rPr>
          <w:b/>
          <w:sz w:val="24"/>
        </w:rPr>
      </w:pPr>
    </w:p>
    <w:p w:rsidR="000F4562" w:rsidRDefault="000F4562" w:rsidP="001C3B91">
      <w:pPr>
        <w:spacing w:line="353" w:lineRule="auto"/>
        <w:ind w:firstLineChars="200" w:firstLine="31680"/>
        <w:rPr>
          <w:b/>
          <w:sz w:val="24"/>
        </w:rPr>
      </w:pPr>
    </w:p>
    <w:p w:rsidR="000F4562" w:rsidRPr="001D7DC1" w:rsidRDefault="000F4562" w:rsidP="001C3B91">
      <w:pPr>
        <w:spacing w:line="353" w:lineRule="auto"/>
        <w:ind w:firstLineChars="200" w:firstLine="31680"/>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0F4562" w:rsidRPr="009B008A" w:rsidTr="00891FF8">
        <w:trPr>
          <w:trHeight w:val="706"/>
        </w:trPr>
        <w:tc>
          <w:tcPr>
            <w:tcW w:w="1240" w:type="dxa"/>
            <w:vAlign w:val="center"/>
          </w:tcPr>
          <w:p w:rsidR="000F4562" w:rsidRPr="009B008A" w:rsidRDefault="000F4562" w:rsidP="00891FF8">
            <w:pPr>
              <w:jc w:val="center"/>
              <w:rPr>
                <w:b/>
                <w:color w:val="000000"/>
              </w:rPr>
            </w:pPr>
            <w:r w:rsidRPr="009B008A">
              <w:rPr>
                <w:rFonts w:hint="eastAsia"/>
                <w:b/>
                <w:color w:val="000000"/>
              </w:rPr>
              <w:t>评审因素</w:t>
            </w:r>
          </w:p>
        </w:tc>
        <w:tc>
          <w:tcPr>
            <w:tcW w:w="924" w:type="dxa"/>
            <w:vAlign w:val="center"/>
          </w:tcPr>
          <w:p w:rsidR="000F4562" w:rsidRPr="009B008A" w:rsidRDefault="000F4562" w:rsidP="00891FF8">
            <w:pPr>
              <w:jc w:val="center"/>
              <w:rPr>
                <w:b/>
                <w:color w:val="000000"/>
              </w:rPr>
            </w:pPr>
            <w:r w:rsidRPr="009B008A">
              <w:rPr>
                <w:rFonts w:hint="eastAsia"/>
                <w:b/>
                <w:color w:val="000000"/>
              </w:rPr>
              <w:t>分值</w:t>
            </w:r>
          </w:p>
        </w:tc>
        <w:tc>
          <w:tcPr>
            <w:tcW w:w="6549" w:type="dxa"/>
            <w:gridSpan w:val="2"/>
            <w:vAlign w:val="center"/>
          </w:tcPr>
          <w:p w:rsidR="000F4562" w:rsidRPr="009B008A" w:rsidRDefault="000F4562" w:rsidP="000F4562">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0F4562" w:rsidRPr="00266B67" w:rsidTr="00891FF8">
        <w:trPr>
          <w:trHeight w:val="20"/>
        </w:trPr>
        <w:tc>
          <w:tcPr>
            <w:tcW w:w="1240" w:type="dxa"/>
            <w:vAlign w:val="center"/>
          </w:tcPr>
          <w:p w:rsidR="000F4562" w:rsidRPr="00266B67" w:rsidRDefault="000F4562"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0F4562" w:rsidRPr="00266B67" w:rsidRDefault="000F4562" w:rsidP="00891FF8">
            <w:pPr>
              <w:jc w:val="center"/>
              <w:rPr>
                <w:color w:val="000000"/>
              </w:rPr>
            </w:pPr>
            <w:r w:rsidRPr="00266B67">
              <w:rPr>
                <w:color w:val="000000"/>
              </w:rPr>
              <w:t>40</w:t>
            </w:r>
          </w:p>
        </w:tc>
        <w:tc>
          <w:tcPr>
            <w:tcW w:w="6549" w:type="dxa"/>
            <w:gridSpan w:val="2"/>
            <w:vAlign w:val="center"/>
          </w:tcPr>
          <w:p w:rsidR="000F4562" w:rsidRPr="00266B67" w:rsidRDefault="000F4562" w:rsidP="000F4562">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0F4562" w:rsidRPr="00266B67" w:rsidRDefault="000F4562" w:rsidP="000F4562">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0F4562" w:rsidRPr="00266B67" w:rsidTr="00891FF8">
        <w:trPr>
          <w:trHeight w:val="20"/>
        </w:trPr>
        <w:tc>
          <w:tcPr>
            <w:tcW w:w="1240" w:type="dxa"/>
            <w:vMerge w:val="restart"/>
            <w:vAlign w:val="center"/>
          </w:tcPr>
          <w:p w:rsidR="000F4562" w:rsidRPr="00266B67" w:rsidRDefault="000F4562" w:rsidP="00891FF8">
            <w:pPr>
              <w:jc w:val="center"/>
              <w:rPr>
                <w:color w:val="000000"/>
              </w:rPr>
            </w:pPr>
            <w:r>
              <w:rPr>
                <w:rFonts w:hint="eastAsia"/>
                <w:color w:val="000000"/>
              </w:rPr>
              <w:t>技术</w:t>
            </w:r>
          </w:p>
        </w:tc>
        <w:tc>
          <w:tcPr>
            <w:tcW w:w="924" w:type="dxa"/>
            <w:vMerge w:val="restart"/>
            <w:vAlign w:val="center"/>
          </w:tcPr>
          <w:p w:rsidR="000F4562" w:rsidRPr="00266B67" w:rsidRDefault="000F4562" w:rsidP="00891FF8">
            <w:pPr>
              <w:jc w:val="center"/>
              <w:rPr>
                <w:color w:val="000000"/>
              </w:rPr>
            </w:pPr>
            <w:r>
              <w:rPr>
                <w:color w:val="000000"/>
              </w:rPr>
              <w:t>38</w:t>
            </w:r>
          </w:p>
        </w:tc>
        <w:tc>
          <w:tcPr>
            <w:tcW w:w="1446" w:type="dxa"/>
            <w:vAlign w:val="center"/>
          </w:tcPr>
          <w:p w:rsidR="000F4562" w:rsidRPr="00266B67" w:rsidRDefault="000F4562"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0F4562" w:rsidRPr="00266B67" w:rsidRDefault="000F4562" w:rsidP="000F4562">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0F4562" w:rsidRPr="00266B67" w:rsidTr="00891FF8">
        <w:trPr>
          <w:trHeight w:val="20"/>
        </w:trPr>
        <w:tc>
          <w:tcPr>
            <w:tcW w:w="1240" w:type="dxa"/>
            <w:vMerge/>
            <w:textDirection w:val="tbRlV"/>
            <w:vAlign w:val="center"/>
          </w:tcPr>
          <w:p w:rsidR="000F4562" w:rsidRPr="00266B67" w:rsidRDefault="000F4562" w:rsidP="00891FF8">
            <w:pPr>
              <w:jc w:val="center"/>
              <w:rPr>
                <w:color w:val="000000"/>
              </w:rPr>
            </w:pPr>
          </w:p>
        </w:tc>
        <w:tc>
          <w:tcPr>
            <w:tcW w:w="924" w:type="dxa"/>
            <w:vMerge/>
            <w:vAlign w:val="center"/>
          </w:tcPr>
          <w:p w:rsidR="000F4562" w:rsidRPr="00266B67" w:rsidRDefault="000F4562" w:rsidP="00891FF8">
            <w:pPr>
              <w:jc w:val="center"/>
              <w:rPr>
                <w:color w:val="000000"/>
              </w:rPr>
            </w:pPr>
          </w:p>
        </w:tc>
        <w:tc>
          <w:tcPr>
            <w:tcW w:w="1446" w:type="dxa"/>
            <w:vAlign w:val="center"/>
          </w:tcPr>
          <w:p w:rsidR="000F4562" w:rsidRPr="00266B67" w:rsidRDefault="000F4562" w:rsidP="00891FF8">
            <w:pPr>
              <w:jc w:val="center"/>
              <w:rPr>
                <w:color w:val="000000"/>
              </w:rPr>
            </w:pPr>
            <w:r w:rsidRPr="00266B67">
              <w:rPr>
                <w:rFonts w:hint="eastAsia"/>
                <w:color w:val="000000"/>
              </w:rPr>
              <w:t>性能及品质</w:t>
            </w:r>
          </w:p>
        </w:tc>
        <w:tc>
          <w:tcPr>
            <w:tcW w:w="5103" w:type="dxa"/>
            <w:vAlign w:val="center"/>
          </w:tcPr>
          <w:p w:rsidR="000F4562" w:rsidRPr="00266B67" w:rsidRDefault="000F4562" w:rsidP="000F4562">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0F4562" w:rsidRPr="00266B67" w:rsidTr="00891FF8">
        <w:trPr>
          <w:trHeight w:val="20"/>
        </w:trPr>
        <w:tc>
          <w:tcPr>
            <w:tcW w:w="1240" w:type="dxa"/>
            <w:vMerge w:val="restart"/>
            <w:vAlign w:val="center"/>
          </w:tcPr>
          <w:p w:rsidR="000F4562" w:rsidRPr="00266B67" w:rsidRDefault="000F4562" w:rsidP="00891FF8">
            <w:pPr>
              <w:jc w:val="center"/>
              <w:rPr>
                <w:color w:val="000000"/>
              </w:rPr>
            </w:pPr>
            <w:r w:rsidRPr="00266B67">
              <w:rPr>
                <w:rFonts w:hint="eastAsia"/>
                <w:color w:val="000000"/>
              </w:rPr>
              <w:t>服务</w:t>
            </w:r>
          </w:p>
        </w:tc>
        <w:tc>
          <w:tcPr>
            <w:tcW w:w="924" w:type="dxa"/>
            <w:vMerge w:val="restart"/>
            <w:vAlign w:val="center"/>
          </w:tcPr>
          <w:p w:rsidR="000F4562" w:rsidRPr="00266B67" w:rsidRDefault="000F4562" w:rsidP="00891FF8">
            <w:pPr>
              <w:jc w:val="center"/>
              <w:rPr>
                <w:color w:val="000000"/>
              </w:rPr>
            </w:pPr>
            <w:r>
              <w:rPr>
                <w:color w:val="000000"/>
              </w:rPr>
              <w:t>15</w:t>
            </w:r>
          </w:p>
        </w:tc>
        <w:tc>
          <w:tcPr>
            <w:tcW w:w="1446" w:type="dxa"/>
            <w:vAlign w:val="center"/>
          </w:tcPr>
          <w:p w:rsidR="000F4562" w:rsidRPr="00266B67" w:rsidRDefault="000F4562" w:rsidP="00891FF8">
            <w:pPr>
              <w:jc w:val="center"/>
              <w:rPr>
                <w:color w:val="000000"/>
              </w:rPr>
            </w:pPr>
            <w:r w:rsidRPr="00266B67">
              <w:rPr>
                <w:rFonts w:hint="eastAsia"/>
                <w:color w:val="000000"/>
              </w:rPr>
              <w:t>保修期</w:t>
            </w:r>
          </w:p>
        </w:tc>
        <w:tc>
          <w:tcPr>
            <w:tcW w:w="5103" w:type="dxa"/>
            <w:vAlign w:val="center"/>
          </w:tcPr>
          <w:p w:rsidR="000F4562" w:rsidRPr="00266B67" w:rsidRDefault="000F4562" w:rsidP="000F4562">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0F4562" w:rsidRPr="00266B67" w:rsidTr="00891FF8">
        <w:trPr>
          <w:trHeight w:val="20"/>
        </w:trPr>
        <w:tc>
          <w:tcPr>
            <w:tcW w:w="1240" w:type="dxa"/>
            <w:vMerge/>
            <w:vAlign w:val="center"/>
          </w:tcPr>
          <w:p w:rsidR="000F4562" w:rsidRPr="00266B67" w:rsidRDefault="000F4562" w:rsidP="00891FF8">
            <w:pPr>
              <w:jc w:val="center"/>
              <w:rPr>
                <w:color w:val="000000"/>
              </w:rPr>
            </w:pPr>
          </w:p>
        </w:tc>
        <w:tc>
          <w:tcPr>
            <w:tcW w:w="924" w:type="dxa"/>
            <w:vMerge/>
            <w:vAlign w:val="center"/>
          </w:tcPr>
          <w:p w:rsidR="000F4562" w:rsidRPr="00266B67" w:rsidRDefault="000F4562" w:rsidP="00891FF8">
            <w:pPr>
              <w:jc w:val="center"/>
              <w:rPr>
                <w:color w:val="000000"/>
              </w:rPr>
            </w:pPr>
          </w:p>
        </w:tc>
        <w:tc>
          <w:tcPr>
            <w:tcW w:w="1446" w:type="dxa"/>
            <w:vAlign w:val="center"/>
          </w:tcPr>
          <w:p w:rsidR="000F4562" w:rsidRPr="00266B67" w:rsidRDefault="000F4562" w:rsidP="00891FF8">
            <w:pPr>
              <w:jc w:val="center"/>
              <w:rPr>
                <w:color w:val="000000"/>
              </w:rPr>
            </w:pPr>
            <w:r w:rsidRPr="00266B67">
              <w:rPr>
                <w:rFonts w:hint="eastAsia"/>
                <w:color w:val="000000"/>
              </w:rPr>
              <w:t>服务承诺</w:t>
            </w:r>
          </w:p>
        </w:tc>
        <w:tc>
          <w:tcPr>
            <w:tcW w:w="5103" w:type="dxa"/>
            <w:vAlign w:val="center"/>
          </w:tcPr>
          <w:p w:rsidR="000F4562" w:rsidRPr="00266B67" w:rsidRDefault="000F4562" w:rsidP="000F4562">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0F4562" w:rsidRPr="00266B67" w:rsidTr="00891FF8">
        <w:trPr>
          <w:trHeight w:val="20"/>
        </w:trPr>
        <w:tc>
          <w:tcPr>
            <w:tcW w:w="1240" w:type="dxa"/>
            <w:vMerge/>
            <w:vAlign w:val="center"/>
          </w:tcPr>
          <w:p w:rsidR="000F4562" w:rsidRPr="00266B67" w:rsidRDefault="000F4562" w:rsidP="00891FF8">
            <w:pPr>
              <w:jc w:val="center"/>
              <w:rPr>
                <w:color w:val="000000"/>
              </w:rPr>
            </w:pPr>
          </w:p>
        </w:tc>
        <w:tc>
          <w:tcPr>
            <w:tcW w:w="924" w:type="dxa"/>
            <w:vMerge/>
            <w:vAlign w:val="center"/>
          </w:tcPr>
          <w:p w:rsidR="000F4562" w:rsidRPr="00266B67" w:rsidRDefault="000F4562" w:rsidP="00891FF8">
            <w:pPr>
              <w:jc w:val="center"/>
              <w:rPr>
                <w:color w:val="000000"/>
              </w:rPr>
            </w:pPr>
          </w:p>
        </w:tc>
        <w:tc>
          <w:tcPr>
            <w:tcW w:w="1446" w:type="dxa"/>
            <w:vAlign w:val="center"/>
          </w:tcPr>
          <w:p w:rsidR="000F4562" w:rsidRPr="00266B67" w:rsidRDefault="000F4562" w:rsidP="00891FF8">
            <w:pPr>
              <w:jc w:val="center"/>
              <w:rPr>
                <w:color w:val="000000"/>
              </w:rPr>
            </w:pPr>
            <w:r w:rsidRPr="00266B67">
              <w:rPr>
                <w:rFonts w:hint="eastAsia"/>
                <w:color w:val="000000"/>
              </w:rPr>
              <w:t>收费情况</w:t>
            </w:r>
          </w:p>
        </w:tc>
        <w:tc>
          <w:tcPr>
            <w:tcW w:w="5103" w:type="dxa"/>
            <w:vAlign w:val="center"/>
          </w:tcPr>
          <w:p w:rsidR="000F4562" w:rsidRPr="00266B67" w:rsidRDefault="000F4562" w:rsidP="000F4562">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0F4562" w:rsidRPr="00266B67" w:rsidTr="00891FF8">
        <w:trPr>
          <w:trHeight w:val="20"/>
        </w:trPr>
        <w:tc>
          <w:tcPr>
            <w:tcW w:w="1240" w:type="dxa"/>
            <w:vMerge/>
            <w:vAlign w:val="center"/>
          </w:tcPr>
          <w:p w:rsidR="000F4562" w:rsidRPr="00266B67" w:rsidRDefault="000F4562" w:rsidP="00891FF8">
            <w:pPr>
              <w:jc w:val="center"/>
              <w:rPr>
                <w:color w:val="000000"/>
              </w:rPr>
            </w:pPr>
          </w:p>
        </w:tc>
        <w:tc>
          <w:tcPr>
            <w:tcW w:w="924" w:type="dxa"/>
            <w:vMerge/>
            <w:vAlign w:val="center"/>
          </w:tcPr>
          <w:p w:rsidR="000F4562" w:rsidRPr="00266B67" w:rsidRDefault="000F4562" w:rsidP="00891FF8">
            <w:pPr>
              <w:jc w:val="center"/>
              <w:rPr>
                <w:color w:val="000000"/>
              </w:rPr>
            </w:pPr>
          </w:p>
        </w:tc>
        <w:tc>
          <w:tcPr>
            <w:tcW w:w="1446" w:type="dxa"/>
            <w:vAlign w:val="center"/>
          </w:tcPr>
          <w:p w:rsidR="000F4562" w:rsidRPr="00266B67" w:rsidRDefault="000F4562" w:rsidP="00891FF8">
            <w:pPr>
              <w:jc w:val="center"/>
              <w:rPr>
                <w:color w:val="000000"/>
              </w:rPr>
            </w:pPr>
            <w:r w:rsidRPr="00266B67">
              <w:rPr>
                <w:rFonts w:hint="eastAsia"/>
                <w:color w:val="000000"/>
              </w:rPr>
              <w:t>用户评价</w:t>
            </w:r>
          </w:p>
        </w:tc>
        <w:tc>
          <w:tcPr>
            <w:tcW w:w="5103" w:type="dxa"/>
            <w:vAlign w:val="center"/>
          </w:tcPr>
          <w:p w:rsidR="000F4562" w:rsidRPr="00266B67" w:rsidRDefault="000F4562" w:rsidP="000F4562">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0F4562" w:rsidRPr="00266B67" w:rsidTr="00891FF8">
        <w:trPr>
          <w:trHeight w:val="20"/>
        </w:trPr>
        <w:tc>
          <w:tcPr>
            <w:tcW w:w="1240" w:type="dxa"/>
            <w:vMerge w:val="restart"/>
            <w:vAlign w:val="center"/>
          </w:tcPr>
          <w:p w:rsidR="000F4562" w:rsidRPr="00266B67" w:rsidRDefault="000F4562" w:rsidP="00891FF8">
            <w:pPr>
              <w:jc w:val="center"/>
              <w:rPr>
                <w:color w:val="000000"/>
              </w:rPr>
            </w:pPr>
            <w:r w:rsidRPr="00266B67">
              <w:rPr>
                <w:rFonts w:hint="eastAsia"/>
                <w:color w:val="000000"/>
              </w:rPr>
              <w:t>其他</w:t>
            </w:r>
          </w:p>
        </w:tc>
        <w:tc>
          <w:tcPr>
            <w:tcW w:w="924" w:type="dxa"/>
            <w:vMerge w:val="restart"/>
            <w:vAlign w:val="center"/>
          </w:tcPr>
          <w:p w:rsidR="000F4562" w:rsidRPr="00266B67" w:rsidRDefault="000F4562" w:rsidP="00891FF8">
            <w:pPr>
              <w:jc w:val="center"/>
              <w:rPr>
                <w:color w:val="000000"/>
              </w:rPr>
            </w:pPr>
            <w:r>
              <w:rPr>
                <w:color w:val="000000"/>
              </w:rPr>
              <w:t>5</w:t>
            </w:r>
          </w:p>
        </w:tc>
        <w:tc>
          <w:tcPr>
            <w:tcW w:w="1446" w:type="dxa"/>
            <w:vAlign w:val="center"/>
          </w:tcPr>
          <w:p w:rsidR="000F4562" w:rsidRPr="00266B67" w:rsidRDefault="000F4562" w:rsidP="00891FF8">
            <w:pPr>
              <w:jc w:val="center"/>
              <w:rPr>
                <w:color w:val="000000"/>
              </w:rPr>
            </w:pPr>
            <w:r w:rsidRPr="00266B67">
              <w:rPr>
                <w:rFonts w:hint="eastAsia"/>
                <w:color w:val="000000"/>
              </w:rPr>
              <w:t>信誉</w:t>
            </w:r>
          </w:p>
        </w:tc>
        <w:tc>
          <w:tcPr>
            <w:tcW w:w="5103" w:type="dxa"/>
            <w:vAlign w:val="center"/>
          </w:tcPr>
          <w:p w:rsidR="000F4562" w:rsidRPr="00266B67" w:rsidRDefault="000F4562" w:rsidP="000F4562">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0F4562" w:rsidRPr="00266B67" w:rsidTr="00891FF8">
        <w:trPr>
          <w:trHeight w:val="20"/>
        </w:trPr>
        <w:tc>
          <w:tcPr>
            <w:tcW w:w="1240" w:type="dxa"/>
            <w:vMerge/>
            <w:textDirection w:val="tbRlV"/>
            <w:vAlign w:val="center"/>
          </w:tcPr>
          <w:p w:rsidR="000F4562" w:rsidRPr="00266B67" w:rsidRDefault="000F4562" w:rsidP="00891FF8">
            <w:pPr>
              <w:jc w:val="center"/>
              <w:rPr>
                <w:color w:val="000000"/>
              </w:rPr>
            </w:pPr>
          </w:p>
        </w:tc>
        <w:tc>
          <w:tcPr>
            <w:tcW w:w="924" w:type="dxa"/>
            <w:vMerge/>
            <w:vAlign w:val="center"/>
          </w:tcPr>
          <w:p w:rsidR="000F4562" w:rsidRPr="00266B67" w:rsidRDefault="000F4562" w:rsidP="00891FF8">
            <w:pPr>
              <w:jc w:val="center"/>
              <w:rPr>
                <w:color w:val="000000"/>
              </w:rPr>
            </w:pPr>
          </w:p>
        </w:tc>
        <w:tc>
          <w:tcPr>
            <w:tcW w:w="1446" w:type="dxa"/>
            <w:vAlign w:val="center"/>
          </w:tcPr>
          <w:p w:rsidR="000F4562" w:rsidRPr="00266B67" w:rsidRDefault="000F4562" w:rsidP="00891FF8">
            <w:pPr>
              <w:jc w:val="center"/>
              <w:rPr>
                <w:color w:val="000000"/>
              </w:rPr>
            </w:pPr>
            <w:r w:rsidRPr="00266B67">
              <w:rPr>
                <w:rFonts w:hint="eastAsia"/>
                <w:color w:val="000000"/>
              </w:rPr>
              <w:t>业绩</w:t>
            </w:r>
          </w:p>
        </w:tc>
        <w:tc>
          <w:tcPr>
            <w:tcW w:w="5103" w:type="dxa"/>
            <w:vAlign w:val="center"/>
          </w:tcPr>
          <w:p w:rsidR="000F4562" w:rsidRPr="00266B67" w:rsidRDefault="000F4562" w:rsidP="000F4562">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0F4562" w:rsidRPr="00266B67" w:rsidTr="00891FF8">
        <w:trPr>
          <w:trHeight w:val="20"/>
        </w:trPr>
        <w:tc>
          <w:tcPr>
            <w:tcW w:w="1240" w:type="dxa"/>
            <w:vMerge/>
            <w:textDirection w:val="tbRlV"/>
            <w:vAlign w:val="center"/>
          </w:tcPr>
          <w:p w:rsidR="000F4562" w:rsidRPr="00266B67" w:rsidRDefault="000F4562" w:rsidP="00891FF8">
            <w:pPr>
              <w:jc w:val="center"/>
              <w:rPr>
                <w:color w:val="000000"/>
              </w:rPr>
            </w:pPr>
          </w:p>
        </w:tc>
        <w:tc>
          <w:tcPr>
            <w:tcW w:w="924" w:type="dxa"/>
            <w:vMerge/>
            <w:vAlign w:val="center"/>
          </w:tcPr>
          <w:p w:rsidR="000F4562" w:rsidRPr="00266B67" w:rsidRDefault="000F4562" w:rsidP="00891FF8">
            <w:pPr>
              <w:jc w:val="center"/>
              <w:rPr>
                <w:color w:val="000000"/>
              </w:rPr>
            </w:pPr>
          </w:p>
        </w:tc>
        <w:tc>
          <w:tcPr>
            <w:tcW w:w="1446" w:type="dxa"/>
            <w:vAlign w:val="center"/>
          </w:tcPr>
          <w:p w:rsidR="000F4562" w:rsidRPr="00266B67" w:rsidRDefault="000F4562" w:rsidP="00891FF8">
            <w:pPr>
              <w:jc w:val="center"/>
              <w:rPr>
                <w:color w:val="000000"/>
              </w:rPr>
            </w:pPr>
            <w:r w:rsidRPr="00266B67">
              <w:rPr>
                <w:rFonts w:hint="eastAsia"/>
                <w:color w:val="000000"/>
              </w:rPr>
              <w:t>财务</w:t>
            </w:r>
          </w:p>
        </w:tc>
        <w:tc>
          <w:tcPr>
            <w:tcW w:w="5103" w:type="dxa"/>
            <w:vAlign w:val="center"/>
          </w:tcPr>
          <w:p w:rsidR="000F4562" w:rsidRPr="00266B67" w:rsidRDefault="000F4562" w:rsidP="000F4562">
            <w:pPr>
              <w:ind w:firstLineChars="200" w:firstLine="31680"/>
              <w:rPr>
                <w:color w:val="000000"/>
              </w:rPr>
            </w:pPr>
            <w:r w:rsidRPr="00266B67">
              <w:rPr>
                <w:rFonts w:hint="eastAsia"/>
                <w:color w:val="000000"/>
              </w:rPr>
              <w:t>根据企业上一年度、上一月份的财务报表所反映的财务状况评分。</w:t>
            </w:r>
          </w:p>
        </w:tc>
      </w:tr>
      <w:tr w:rsidR="000F4562" w:rsidRPr="00266B67" w:rsidTr="00891FF8">
        <w:trPr>
          <w:cantSplit/>
          <w:trHeight w:val="20"/>
        </w:trPr>
        <w:tc>
          <w:tcPr>
            <w:tcW w:w="1240" w:type="dxa"/>
            <w:vAlign w:val="center"/>
          </w:tcPr>
          <w:p w:rsidR="000F4562" w:rsidRPr="00266B67" w:rsidRDefault="000F4562" w:rsidP="00891FF8">
            <w:pPr>
              <w:jc w:val="center"/>
              <w:rPr>
                <w:color w:val="000000"/>
              </w:rPr>
            </w:pPr>
            <w:r w:rsidRPr="00266B67">
              <w:rPr>
                <w:rFonts w:hint="eastAsia"/>
                <w:color w:val="000000"/>
              </w:rPr>
              <w:t>投标文件</w:t>
            </w:r>
          </w:p>
        </w:tc>
        <w:tc>
          <w:tcPr>
            <w:tcW w:w="924" w:type="dxa"/>
            <w:vAlign w:val="center"/>
          </w:tcPr>
          <w:p w:rsidR="000F4562" w:rsidRPr="00266B67" w:rsidRDefault="000F4562" w:rsidP="00891FF8">
            <w:pPr>
              <w:jc w:val="center"/>
              <w:rPr>
                <w:color w:val="000000"/>
              </w:rPr>
            </w:pPr>
            <w:r w:rsidRPr="00266B67">
              <w:rPr>
                <w:color w:val="000000"/>
              </w:rPr>
              <w:t>2</w:t>
            </w:r>
          </w:p>
        </w:tc>
        <w:tc>
          <w:tcPr>
            <w:tcW w:w="6549" w:type="dxa"/>
            <w:gridSpan w:val="2"/>
            <w:vAlign w:val="center"/>
          </w:tcPr>
          <w:p w:rsidR="000F4562" w:rsidRPr="00266B67" w:rsidRDefault="000F4562" w:rsidP="000F4562">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0F4562" w:rsidRPr="00266B67" w:rsidTr="00891FF8">
        <w:trPr>
          <w:cantSplit/>
          <w:trHeight w:val="734"/>
        </w:trPr>
        <w:tc>
          <w:tcPr>
            <w:tcW w:w="1240" w:type="dxa"/>
            <w:vAlign w:val="center"/>
          </w:tcPr>
          <w:p w:rsidR="000F4562" w:rsidRPr="00266B67" w:rsidRDefault="000F4562" w:rsidP="00891FF8">
            <w:pPr>
              <w:jc w:val="center"/>
              <w:rPr>
                <w:color w:val="000000"/>
              </w:rPr>
            </w:pPr>
            <w:r w:rsidRPr="00266B67">
              <w:rPr>
                <w:rFonts w:hint="eastAsia"/>
                <w:color w:val="000000"/>
              </w:rPr>
              <w:t>合计</w:t>
            </w:r>
          </w:p>
        </w:tc>
        <w:tc>
          <w:tcPr>
            <w:tcW w:w="924" w:type="dxa"/>
            <w:vAlign w:val="center"/>
          </w:tcPr>
          <w:p w:rsidR="000F4562" w:rsidRPr="00266B67" w:rsidRDefault="000F4562" w:rsidP="00891FF8">
            <w:pPr>
              <w:jc w:val="center"/>
              <w:rPr>
                <w:b/>
                <w:color w:val="000000"/>
              </w:rPr>
            </w:pPr>
            <w:r w:rsidRPr="00266B67">
              <w:rPr>
                <w:b/>
                <w:color w:val="000000"/>
              </w:rPr>
              <w:t>100</w:t>
            </w:r>
          </w:p>
        </w:tc>
        <w:tc>
          <w:tcPr>
            <w:tcW w:w="6549" w:type="dxa"/>
            <w:gridSpan w:val="2"/>
            <w:vAlign w:val="center"/>
          </w:tcPr>
          <w:p w:rsidR="000F4562" w:rsidRPr="00266B67" w:rsidRDefault="000F4562" w:rsidP="000F4562">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0F4562" w:rsidRPr="001D7DC1" w:rsidRDefault="000F4562"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0F4562" w:rsidRPr="001D7DC1" w:rsidRDefault="000F4562" w:rsidP="001C3B91">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0F4562" w:rsidRPr="001D7DC1" w:rsidRDefault="000F4562" w:rsidP="001C3B91">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0F4562" w:rsidRPr="001D7DC1" w:rsidRDefault="000F4562"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0F4562" w:rsidRPr="001D7DC1" w:rsidRDefault="000F4562"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0F4562" w:rsidRPr="001D7DC1" w:rsidRDefault="000F4562"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0F4562" w:rsidRPr="001D7DC1" w:rsidRDefault="000F4562" w:rsidP="001C3B91">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0F4562" w:rsidRPr="001D7DC1" w:rsidRDefault="000F4562" w:rsidP="00E573CE">
      <w:pPr>
        <w:spacing w:line="360" w:lineRule="auto"/>
        <w:rPr>
          <w:rFonts w:ascii="宋体"/>
          <w:b/>
          <w:sz w:val="24"/>
        </w:rPr>
      </w:pPr>
    </w:p>
    <w:p w:rsidR="000F4562" w:rsidRPr="001D7DC1" w:rsidRDefault="000F4562"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0F4562" w:rsidRPr="001D7DC1" w:rsidRDefault="000F4562" w:rsidP="001C3B91">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0F4562" w:rsidRPr="001D7DC1" w:rsidRDefault="000F4562" w:rsidP="001C3B91">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0F4562" w:rsidRPr="001D7DC1" w:rsidRDefault="000F4562" w:rsidP="001C3B91">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0F4562" w:rsidRPr="001D7DC1" w:rsidRDefault="000F4562" w:rsidP="001C3B91">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0F4562" w:rsidRPr="001D7DC1" w:rsidRDefault="000F4562" w:rsidP="001C3B91">
      <w:pPr>
        <w:spacing w:line="360" w:lineRule="auto"/>
        <w:ind w:firstLineChars="200" w:firstLine="31680"/>
        <w:rPr>
          <w:rFonts w:ascii="宋体"/>
          <w:b/>
          <w:sz w:val="24"/>
        </w:rPr>
      </w:pPr>
    </w:p>
    <w:p w:rsidR="000F4562" w:rsidRPr="001D7DC1" w:rsidRDefault="000F4562" w:rsidP="007B07DB">
      <w:pPr>
        <w:spacing w:line="360" w:lineRule="auto"/>
        <w:rPr>
          <w:rFonts w:ascii="宋体"/>
          <w:b/>
          <w:sz w:val="24"/>
        </w:rPr>
      </w:pPr>
      <w:r w:rsidRPr="001D7DC1">
        <w:rPr>
          <w:rFonts w:ascii="宋体" w:hAnsi="宋体" w:hint="eastAsia"/>
          <w:b/>
          <w:sz w:val="24"/>
        </w:rPr>
        <w:t>八、其他</w:t>
      </w:r>
    </w:p>
    <w:p w:rsidR="000F4562" w:rsidRPr="001D7DC1" w:rsidRDefault="000F4562" w:rsidP="001C3B91">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0F4562" w:rsidRPr="001D7DC1" w:rsidRDefault="000F4562"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0F4562" w:rsidRPr="001D7DC1" w:rsidRDefault="000F4562" w:rsidP="001C3B91">
      <w:pPr>
        <w:spacing w:line="288" w:lineRule="auto"/>
        <w:ind w:firstLineChars="200" w:firstLine="31680"/>
        <w:outlineLvl w:val="0"/>
        <w:rPr>
          <w:rFonts w:hAnsi="宋体"/>
          <w:bCs/>
          <w:sz w:val="24"/>
        </w:rPr>
      </w:pPr>
    </w:p>
    <w:p w:rsidR="000F4562" w:rsidRDefault="000F4562" w:rsidP="00BC3657">
      <w:pPr>
        <w:spacing w:line="288" w:lineRule="auto"/>
        <w:outlineLvl w:val="0"/>
        <w:rPr>
          <w:rFonts w:ascii="宋体"/>
          <w:bCs/>
          <w:sz w:val="24"/>
        </w:rPr>
      </w:pPr>
      <w:r>
        <w:rPr>
          <w:rFonts w:hAnsi="宋体" w:hint="eastAsia"/>
          <w:bCs/>
          <w:sz w:val="24"/>
        </w:rPr>
        <w:t>一、货物需求一览表</w:t>
      </w:r>
    </w:p>
    <w:tbl>
      <w:tblPr>
        <w:tblW w:w="8684"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5"/>
        <w:gridCol w:w="1528"/>
        <w:gridCol w:w="2019"/>
        <w:gridCol w:w="2019"/>
        <w:gridCol w:w="2143"/>
      </w:tblGrid>
      <w:tr w:rsidR="000F4562" w:rsidTr="00A42949">
        <w:trPr>
          <w:trHeight w:val="511"/>
          <w:jc w:val="center"/>
        </w:trPr>
        <w:tc>
          <w:tcPr>
            <w:tcW w:w="975" w:type="dxa"/>
            <w:vAlign w:val="center"/>
          </w:tcPr>
          <w:p w:rsidR="000F4562" w:rsidRDefault="000F4562" w:rsidP="009C5D0A">
            <w:pPr>
              <w:spacing w:line="288" w:lineRule="auto"/>
              <w:jc w:val="center"/>
              <w:rPr>
                <w:rFonts w:ascii="宋体"/>
                <w:b/>
                <w:sz w:val="24"/>
              </w:rPr>
            </w:pPr>
            <w:r>
              <w:rPr>
                <w:rFonts w:ascii="宋体" w:hAnsi="宋体" w:hint="eastAsia"/>
                <w:b/>
                <w:sz w:val="24"/>
              </w:rPr>
              <w:t>序号</w:t>
            </w:r>
          </w:p>
        </w:tc>
        <w:tc>
          <w:tcPr>
            <w:tcW w:w="1528" w:type="dxa"/>
            <w:vAlign w:val="center"/>
          </w:tcPr>
          <w:p w:rsidR="000F4562" w:rsidRDefault="000F4562" w:rsidP="009C5D0A">
            <w:pPr>
              <w:spacing w:line="288" w:lineRule="auto"/>
              <w:jc w:val="center"/>
              <w:rPr>
                <w:rFonts w:ascii="宋体"/>
                <w:b/>
                <w:sz w:val="24"/>
              </w:rPr>
            </w:pPr>
            <w:r>
              <w:rPr>
                <w:rFonts w:ascii="宋体" w:hAnsi="宋体" w:hint="eastAsia"/>
                <w:b/>
                <w:sz w:val="24"/>
              </w:rPr>
              <w:t>设备名称</w:t>
            </w:r>
          </w:p>
        </w:tc>
        <w:tc>
          <w:tcPr>
            <w:tcW w:w="2019" w:type="dxa"/>
            <w:vAlign w:val="center"/>
          </w:tcPr>
          <w:p w:rsidR="000F4562" w:rsidRDefault="000F4562" w:rsidP="00A42949">
            <w:pPr>
              <w:spacing w:line="288" w:lineRule="auto"/>
              <w:jc w:val="center"/>
              <w:rPr>
                <w:rFonts w:hAnsi="宋体"/>
                <w:b/>
                <w:sz w:val="24"/>
              </w:rPr>
            </w:pPr>
            <w:r>
              <w:rPr>
                <w:rFonts w:hAnsi="宋体" w:hint="eastAsia"/>
                <w:b/>
                <w:sz w:val="24"/>
              </w:rPr>
              <w:t>参考型号</w:t>
            </w:r>
          </w:p>
        </w:tc>
        <w:tc>
          <w:tcPr>
            <w:tcW w:w="2019" w:type="dxa"/>
            <w:vAlign w:val="center"/>
          </w:tcPr>
          <w:p w:rsidR="000F4562" w:rsidRDefault="000F4562" w:rsidP="00A42949">
            <w:pPr>
              <w:spacing w:line="288" w:lineRule="auto"/>
              <w:jc w:val="center"/>
              <w:rPr>
                <w:rFonts w:hAnsi="宋体"/>
                <w:b/>
                <w:sz w:val="24"/>
              </w:rPr>
            </w:pPr>
            <w:r>
              <w:rPr>
                <w:rFonts w:hAnsi="宋体" w:hint="eastAsia"/>
                <w:b/>
                <w:sz w:val="24"/>
              </w:rPr>
              <w:t>参考厂家</w:t>
            </w:r>
          </w:p>
        </w:tc>
        <w:tc>
          <w:tcPr>
            <w:tcW w:w="2143" w:type="dxa"/>
            <w:vAlign w:val="center"/>
          </w:tcPr>
          <w:p w:rsidR="000F4562" w:rsidRDefault="000F4562" w:rsidP="009C5D0A">
            <w:pPr>
              <w:spacing w:line="288" w:lineRule="auto"/>
              <w:jc w:val="center"/>
              <w:rPr>
                <w:rFonts w:ascii="宋体"/>
                <w:b/>
                <w:sz w:val="24"/>
              </w:rPr>
            </w:pPr>
            <w:r>
              <w:rPr>
                <w:rFonts w:hAnsi="宋体" w:hint="eastAsia"/>
                <w:b/>
                <w:sz w:val="24"/>
              </w:rPr>
              <w:t>数量</w:t>
            </w:r>
          </w:p>
        </w:tc>
      </w:tr>
      <w:tr w:rsidR="000F4562" w:rsidTr="001C3B91">
        <w:trPr>
          <w:trHeight w:val="239"/>
          <w:jc w:val="center"/>
        </w:trPr>
        <w:tc>
          <w:tcPr>
            <w:tcW w:w="975" w:type="dxa"/>
            <w:vAlign w:val="center"/>
          </w:tcPr>
          <w:p w:rsidR="000F4562" w:rsidRPr="00055853" w:rsidRDefault="000F4562" w:rsidP="009C5D0A">
            <w:pPr>
              <w:spacing w:line="288" w:lineRule="auto"/>
              <w:jc w:val="center"/>
              <w:rPr>
                <w:rFonts w:ascii="宋体"/>
                <w:color w:val="000000"/>
                <w:sz w:val="24"/>
              </w:rPr>
            </w:pPr>
            <w:r w:rsidRPr="00055853">
              <w:rPr>
                <w:rFonts w:ascii="宋体" w:hAnsi="宋体"/>
                <w:color w:val="000000"/>
                <w:sz w:val="24"/>
              </w:rPr>
              <w:t>01</w:t>
            </w:r>
          </w:p>
        </w:tc>
        <w:tc>
          <w:tcPr>
            <w:tcW w:w="1528" w:type="dxa"/>
            <w:vAlign w:val="center"/>
          </w:tcPr>
          <w:p w:rsidR="000F4562" w:rsidRPr="00055853" w:rsidRDefault="000F4562" w:rsidP="009C5D0A">
            <w:pPr>
              <w:widowControl/>
              <w:spacing w:line="288" w:lineRule="auto"/>
              <w:jc w:val="center"/>
              <w:rPr>
                <w:rFonts w:ascii="宋体"/>
                <w:color w:val="000000"/>
                <w:sz w:val="24"/>
              </w:rPr>
            </w:pPr>
            <w:r w:rsidRPr="00055853">
              <w:rPr>
                <w:rFonts w:ascii="宋体" w:hAnsi="宋体" w:hint="eastAsia"/>
                <w:color w:val="000000"/>
                <w:sz w:val="24"/>
              </w:rPr>
              <w:t>手术显微镜</w:t>
            </w:r>
          </w:p>
        </w:tc>
        <w:tc>
          <w:tcPr>
            <w:tcW w:w="2019" w:type="dxa"/>
          </w:tcPr>
          <w:p w:rsidR="000F4562" w:rsidRPr="00055853" w:rsidRDefault="000F4562" w:rsidP="009C5D0A">
            <w:pPr>
              <w:widowControl/>
              <w:spacing w:line="288" w:lineRule="auto"/>
              <w:jc w:val="center"/>
              <w:rPr>
                <w:rFonts w:ascii="宋体"/>
                <w:color w:val="000000"/>
                <w:sz w:val="24"/>
              </w:rPr>
            </w:pPr>
            <w:r>
              <w:rPr>
                <w:rFonts w:ascii="宋体" w:hAnsi="宋体"/>
                <w:color w:val="000000"/>
                <w:sz w:val="24"/>
              </w:rPr>
              <w:t>M320</w:t>
            </w:r>
          </w:p>
        </w:tc>
        <w:tc>
          <w:tcPr>
            <w:tcW w:w="2019" w:type="dxa"/>
          </w:tcPr>
          <w:p w:rsidR="000F4562" w:rsidRPr="00055853" w:rsidRDefault="000F4562" w:rsidP="009C5D0A">
            <w:pPr>
              <w:widowControl/>
              <w:spacing w:line="288" w:lineRule="auto"/>
              <w:jc w:val="center"/>
              <w:rPr>
                <w:rFonts w:ascii="宋体"/>
                <w:color w:val="000000"/>
                <w:sz w:val="24"/>
              </w:rPr>
            </w:pPr>
            <w:r>
              <w:rPr>
                <w:rFonts w:ascii="宋体" w:hAnsi="宋体" w:hint="eastAsia"/>
                <w:color w:val="000000"/>
                <w:sz w:val="24"/>
              </w:rPr>
              <w:t>莱卡</w:t>
            </w:r>
          </w:p>
        </w:tc>
        <w:tc>
          <w:tcPr>
            <w:tcW w:w="2143" w:type="dxa"/>
            <w:vAlign w:val="center"/>
          </w:tcPr>
          <w:p w:rsidR="000F4562" w:rsidRPr="00055853" w:rsidRDefault="000F4562" w:rsidP="009C5D0A">
            <w:pPr>
              <w:widowControl/>
              <w:spacing w:line="288" w:lineRule="auto"/>
              <w:jc w:val="center"/>
              <w:rPr>
                <w:rFonts w:ascii="宋体"/>
                <w:color w:val="000000"/>
                <w:sz w:val="24"/>
              </w:rPr>
            </w:pPr>
            <w:r w:rsidRPr="00055853">
              <w:rPr>
                <w:rFonts w:ascii="宋体" w:hAnsi="宋体"/>
                <w:color w:val="000000"/>
                <w:sz w:val="24"/>
              </w:rPr>
              <w:t>1</w:t>
            </w:r>
            <w:r w:rsidRPr="00055853">
              <w:rPr>
                <w:rFonts w:ascii="宋体" w:hAnsi="宋体" w:hint="eastAsia"/>
                <w:color w:val="000000"/>
                <w:sz w:val="24"/>
              </w:rPr>
              <w:t>台</w:t>
            </w:r>
          </w:p>
        </w:tc>
      </w:tr>
    </w:tbl>
    <w:p w:rsidR="000F4562" w:rsidRDefault="000F4562" w:rsidP="000F4562">
      <w:pPr>
        <w:spacing w:line="288" w:lineRule="auto"/>
        <w:ind w:firstLineChars="196" w:firstLine="31680"/>
        <w:outlineLvl w:val="0"/>
        <w:rPr>
          <w:b/>
          <w:sz w:val="24"/>
        </w:rPr>
      </w:pPr>
      <w:r>
        <w:rPr>
          <w:rFonts w:hint="eastAsia"/>
          <w:b/>
          <w:sz w:val="24"/>
        </w:rPr>
        <w:t>本次招标采购的设备要求原装进口。</w:t>
      </w:r>
    </w:p>
    <w:p w:rsidR="000F4562" w:rsidRDefault="000F4562" w:rsidP="00BC3657">
      <w:pPr>
        <w:rPr>
          <w:rFonts w:ascii="楷体_GB2312" w:eastAsia="楷体_GB2312"/>
          <w:sz w:val="30"/>
          <w:szCs w:val="30"/>
        </w:rPr>
      </w:pPr>
      <w:r>
        <w:rPr>
          <w:rFonts w:hint="eastAsia"/>
          <w:sz w:val="24"/>
        </w:rPr>
        <w:t>二、</w:t>
      </w:r>
      <w:r>
        <w:rPr>
          <w:rFonts w:ascii="楷体_GB2312" w:eastAsia="楷体_GB2312" w:hint="eastAsia"/>
          <w:sz w:val="30"/>
          <w:szCs w:val="30"/>
        </w:rPr>
        <w:t>手术显微镜</w:t>
      </w:r>
      <w:r w:rsidRPr="00BC3657">
        <w:rPr>
          <w:rFonts w:ascii="楷体_GB2312" w:eastAsia="楷体_GB2312" w:hint="eastAsia"/>
          <w:b/>
          <w:sz w:val="30"/>
          <w:szCs w:val="30"/>
        </w:rPr>
        <w:t>参考</w:t>
      </w:r>
      <w:r>
        <w:rPr>
          <w:rFonts w:ascii="楷体_GB2312" w:eastAsia="楷体_GB2312" w:hint="eastAsia"/>
          <w:sz w:val="30"/>
          <w:szCs w:val="30"/>
        </w:rPr>
        <w:t>基础参数要求</w:t>
      </w:r>
    </w:p>
    <w:p w:rsidR="000F4562" w:rsidRDefault="000F4562" w:rsidP="00BC3657">
      <w:pPr>
        <w:numPr>
          <w:ilvl w:val="1"/>
          <w:numId w:val="32"/>
        </w:numPr>
        <w:spacing w:line="480" w:lineRule="auto"/>
        <w:ind w:left="748" w:hanging="748"/>
        <w:rPr>
          <w:rFonts w:ascii="宋体"/>
          <w:sz w:val="24"/>
        </w:rPr>
      </w:pPr>
      <w:r>
        <w:rPr>
          <w:rFonts w:ascii="宋体" w:hAnsi="宋体" w:hint="eastAsia"/>
          <w:sz w:val="24"/>
        </w:rPr>
        <w:t>原装进口显微镜。</w:t>
      </w:r>
    </w:p>
    <w:p w:rsidR="000F4562" w:rsidRPr="00055853" w:rsidRDefault="000F4562" w:rsidP="00BC3657">
      <w:pPr>
        <w:numPr>
          <w:ilvl w:val="1"/>
          <w:numId w:val="32"/>
        </w:numPr>
        <w:spacing w:line="480" w:lineRule="auto"/>
        <w:ind w:left="748" w:hanging="748"/>
        <w:rPr>
          <w:rFonts w:ascii="宋体"/>
          <w:sz w:val="24"/>
        </w:rPr>
      </w:pPr>
      <w:r>
        <w:rPr>
          <w:rFonts w:ascii="宋体" w:hAnsi="宋体" w:hint="eastAsia"/>
          <w:sz w:val="24"/>
        </w:rPr>
        <w:t>主光学为优质的光学系统，</w:t>
      </w:r>
      <w:r w:rsidRPr="00055853">
        <w:rPr>
          <w:rFonts w:ascii="宋体" w:hAnsi="宋体" w:hint="eastAsia"/>
          <w:sz w:val="24"/>
        </w:rPr>
        <w:t>全镜组复消色差</w:t>
      </w:r>
      <w:r w:rsidRPr="00055853">
        <w:rPr>
          <w:rFonts w:ascii="宋体" w:hAnsi="宋体"/>
          <w:sz w:val="24"/>
        </w:rPr>
        <w:t>APO</w:t>
      </w:r>
      <w:r w:rsidRPr="00055853">
        <w:rPr>
          <w:rFonts w:ascii="宋体" w:hAnsi="宋体" w:hint="eastAsia"/>
          <w:sz w:val="24"/>
        </w:rPr>
        <w:t>。</w:t>
      </w:r>
    </w:p>
    <w:p w:rsidR="000F4562" w:rsidRDefault="000F4562" w:rsidP="00BC3657">
      <w:pPr>
        <w:numPr>
          <w:ilvl w:val="1"/>
          <w:numId w:val="32"/>
        </w:numPr>
        <w:spacing w:line="480" w:lineRule="auto"/>
        <w:ind w:left="748" w:hanging="748"/>
        <w:rPr>
          <w:rFonts w:ascii="宋体"/>
          <w:sz w:val="24"/>
        </w:rPr>
      </w:pPr>
      <w:r>
        <w:rPr>
          <w:rFonts w:ascii="宋体" w:hAnsi="宋体" w:hint="eastAsia"/>
          <w:sz w:val="24"/>
        </w:rPr>
        <w:t>放大倍数达</w:t>
      </w:r>
      <w:r>
        <w:rPr>
          <w:rFonts w:ascii="宋体" w:hAnsi="宋体"/>
          <w:sz w:val="24"/>
        </w:rPr>
        <w:t>6.4-22</w:t>
      </w:r>
      <w:r>
        <w:rPr>
          <w:rFonts w:ascii="宋体" w:hAnsi="宋体" w:hint="eastAsia"/>
          <w:sz w:val="24"/>
        </w:rPr>
        <w:t>倍。</w:t>
      </w:r>
    </w:p>
    <w:p w:rsidR="000F4562" w:rsidRPr="00055853" w:rsidRDefault="000F4562" w:rsidP="00BC3657">
      <w:pPr>
        <w:numPr>
          <w:ilvl w:val="1"/>
          <w:numId w:val="32"/>
        </w:numPr>
        <w:spacing w:line="480" w:lineRule="auto"/>
        <w:rPr>
          <w:rFonts w:ascii="宋体"/>
          <w:sz w:val="24"/>
        </w:rPr>
      </w:pPr>
      <w:r>
        <w:rPr>
          <w:rFonts w:ascii="宋体" w:hAnsi="宋体" w:hint="eastAsia"/>
          <w:sz w:val="24"/>
        </w:rPr>
        <w:t>目镜</w:t>
      </w:r>
      <w:r>
        <w:rPr>
          <w:rFonts w:ascii="宋体" w:hAnsi="宋体"/>
          <w:sz w:val="24"/>
        </w:rPr>
        <w:t>:</w:t>
      </w:r>
      <w:r w:rsidRPr="00055853">
        <w:rPr>
          <w:rFonts w:ascii="微软雅黑" w:eastAsia="微软雅黑" w:hAnsi="微软雅黑" w:cs="FrutigerNextLT-Regular"/>
          <w:color w:val="1A1A18"/>
          <w:kern w:val="0"/>
          <w:sz w:val="20"/>
          <w:szCs w:val="20"/>
        </w:rPr>
        <w:t xml:space="preserve"> </w:t>
      </w:r>
      <w:r w:rsidRPr="00055853">
        <w:rPr>
          <w:rFonts w:ascii="宋体" w:hAnsi="宋体" w:hint="eastAsia"/>
          <w:sz w:val="24"/>
        </w:rPr>
        <w:t>广角目镜，屈光补偿</w:t>
      </w:r>
      <w:r w:rsidRPr="00055853">
        <w:rPr>
          <w:rFonts w:ascii="宋体" w:hAnsi="宋体"/>
          <w:sz w:val="24"/>
        </w:rPr>
        <w:t>+5D/-</w:t>
      </w:r>
      <w:r>
        <w:rPr>
          <w:rFonts w:ascii="宋体" w:hAnsi="宋体"/>
          <w:sz w:val="24"/>
        </w:rPr>
        <w:t>6</w:t>
      </w:r>
      <w:r w:rsidRPr="00055853">
        <w:rPr>
          <w:rFonts w:ascii="宋体" w:hAnsi="宋体"/>
          <w:sz w:val="24"/>
        </w:rPr>
        <w:t>D</w:t>
      </w:r>
      <w:r>
        <w:rPr>
          <w:rFonts w:ascii="宋体"/>
          <w:sz w:val="24"/>
        </w:rPr>
        <w:t>,</w:t>
      </w:r>
      <w:r w:rsidRPr="00BE7476">
        <w:t xml:space="preserve"> </w:t>
      </w:r>
      <w:r w:rsidRPr="00BE7476">
        <w:rPr>
          <w:rFonts w:ascii="宋体" w:hAnsi="宋体" w:hint="eastAsia"/>
          <w:sz w:val="24"/>
        </w:rPr>
        <w:t>眼杯高度可调</w:t>
      </w:r>
    </w:p>
    <w:p w:rsidR="000F4562" w:rsidRDefault="000F4562" w:rsidP="00BC3657">
      <w:pPr>
        <w:numPr>
          <w:ilvl w:val="1"/>
          <w:numId w:val="32"/>
        </w:numPr>
        <w:spacing w:line="480" w:lineRule="auto"/>
        <w:ind w:left="748" w:hanging="748"/>
        <w:rPr>
          <w:rFonts w:ascii="宋体"/>
          <w:sz w:val="24"/>
        </w:rPr>
      </w:pPr>
      <w:r>
        <w:rPr>
          <w:rFonts w:ascii="宋体" w:hAnsi="宋体" w:hint="eastAsia"/>
          <w:sz w:val="24"/>
        </w:rPr>
        <w:t>物镜：工作距离</w:t>
      </w:r>
      <w:r>
        <w:rPr>
          <w:rFonts w:ascii="宋体" w:hAnsi="宋体"/>
          <w:sz w:val="24"/>
        </w:rPr>
        <w:t>250mm</w:t>
      </w:r>
      <w:r>
        <w:rPr>
          <w:rFonts w:ascii="宋体" w:hAnsi="宋体" w:hint="eastAsia"/>
          <w:sz w:val="24"/>
        </w:rPr>
        <w:t>、</w:t>
      </w:r>
      <w:r>
        <w:rPr>
          <w:rFonts w:ascii="宋体" w:hAnsi="宋体"/>
          <w:sz w:val="24"/>
        </w:rPr>
        <w:t>300mm</w:t>
      </w:r>
      <w:r>
        <w:rPr>
          <w:rFonts w:ascii="宋体" w:hAnsi="宋体" w:hint="eastAsia"/>
          <w:sz w:val="24"/>
        </w:rPr>
        <w:t>、</w:t>
      </w:r>
      <w:r>
        <w:rPr>
          <w:rFonts w:ascii="宋体" w:hAnsi="宋体"/>
          <w:sz w:val="24"/>
        </w:rPr>
        <w:t>350mm</w:t>
      </w:r>
      <w:r>
        <w:rPr>
          <w:rFonts w:ascii="宋体" w:hAnsi="宋体" w:hint="eastAsia"/>
          <w:sz w:val="24"/>
        </w:rPr>
        <w:t>及</w:t>
      </w:r>
      <w:r>
        <w:rPr>
          <w:rFonts w:ascii="宋体" w:hAnsi="宋体"/>
          <w:sz w:val="24"/>
        </w:rPr>
        <w:t>400mm</w:t>
      </w:r>
      <w:r>
        <w:rPr>
          <w:rFonts w:ascii="宋体" w:hAnsi="宋体" w:hint="eastAsia"/>
          <w:sz w:val="24"/>
        </w:rPr>
        <w:t>均可满足。</w:t>
      </w:r>
    </w:p>
    <w:p w:rsidR="000F4562" w:rsidRDefault="000F4562" w:rsidP="00BC3657">
      <w:pPr>
        <w:numPr>
          <w:ilvl w:val="1"/>
          <w:numId w:val="32"/>
        </w:numPr>
        <w:spacing w:line="480" w:lineRule="auto"/>
        <w:ind w:left="748" w:hanging="748"/>
        <w:rPr>
          <w:rFonts w:ascii="宋体"/>
          <w:sz w:val="24"/>
        </w:rPr>
      </w:pPr>
      <w:r>
        <w:rPr>
          <w:rFonts w:ascii="宋体" w:hAnsi="宋体" w:hint="eastAsia"/>
          <w:sz w:val="24"/>
        </w:rPr>
        <w:t>光源：</w:t>
      </w:r>
      <w:r>
        <w:rPr>
          <w:rFonts w:ascii="宋体" w:hAnsi="宋体"/>
          <w:sz w:val="24"/>
        </w:rPr>
        <w:t>LED</w:t>
      </w:r>
      <w:r>
        <w:rPr>
          <w:rFonts w:ascii="宋体" w:hAnsi="宋体" w:hint="eastAsia"/>
          <w:sz w:val="24"/>
        </w:rPr>
        <w:t>光源照明</w:t>
      </w:r>
      <w:r>
        <w:rPr>
          <w:rFonts w:ascii="宋体" w:hAnsi="宋体"/>
          <w:sz w:val="24"/>
        </w:rPr>
        <w:t>.</w:t>
      </w:r>
    </w:p>
    <w:p w:rsidR="000F4562" w:rsidRDefault="000F4562" w:rsidP="002F2C7B">
      <w:pPr>
        <w:numPr>
          <w:ilvl w:val="1"/>
          <w:numId w:val="32"/>
        </w:numPr>
        <w:spacing w:line="480" w:lineRule="auto"/>
        <w:ind w:left="748" w:hanging="748"/>
        <w:rPr>
          <w:rFonts w:ascii="宋体"/>
          <w:sz w:val="24"/>
        </w:rPr>
      </w:pPr>
      <w:r>
        <w:rPr>
          <w:rFonts w:ascii="宋体" w:hAnsi="宋体" w:hint="eastAsia"/>
          <w:sz w:val="24"/>
        </w:rPr>
        <w:t>支架：落地式支架，高度≥</w:t>
      </w:r>
      <w:r>
        <w:rPr>
          <w:rFonts w:ascii="宋体" w:hAnsi="宋体"/>
          <w:sz w:val="24"/>
        </w:rPr>
        <w:t>1700mm,</w:t>
      </w:r>
      <w:r>
        <w:rPr>
          <w:rFonts w:ascii="宋体" w:hAnsi="宋体" w:hint="eastAsia"/>
          <w:sz w:val="24"/>
        </w:rPr>
        <w:t>臂展≥</w:t>
      </w:r>
      <w:r>
        <w:rPr>
          <w:rFonts w:ascii="宋体" w:hAnsi="宋体"/>
          <w:sz w:val="24"/>
        </w:rPr>
        <w:t>1200mm</w:t>
      </w:r>
      <w:r>
        <w:rPr>
          <w:rFonts w:ascii="宋体" w:hAnsi="宋体" w:hint="eastAsia"/>
          <w:sz w:val="24"/>
        </w:rPr>
        <w:t>。</w:t>
      </w:r>
    </w:p>
    <w:p w:rsidR="000F4562" w:rsidRPr="00D42450" w:rsidRDefault="000F4562" w:rsidP="0090412E">
      <w:pPr>
        <w:spacing w:line="480" w:lineRule="auto"/>
        <w:rPr>
          <w:rFonts w:ascii="宋体"/>
          <w:b/>
          <w:sz w:val="24"/>
        </w:rPr>
      </w:pPr>
      <w:r w:rsidRPr="00D42450">
        <w:rPr>
          <w:rFonts w:ascii="宋体" w:hAnsi="宋体" w:hint="eastAsia"/>
          <w:b/>
          <w:sz w:val="24"/>
        </w:rPr>
        <w:t>附注：具体要求以使用</w:t>
      </w:r>
      <w:r>
        <w:rPr>
          <w:rFonts w:ascii="宋体" w:hAnsi="宋体" w:hint="eastAsia"/>
          <w:b/>
          <w:sz w:val="24"/>
        </w:rPr>
        <w:t>部门周</w:t>
      </w:r>
      <w:r w:rsidRPr="00D42450">
        <w:rPr>
          <w:rFonts w:ascii="宋体" w:hAnsi="宋体" w:hint="eastAsia"/>
          <w:b/>
          <w:sz w:val="24"/>
        </w:rPr>
        <w:t>老师需求为准。</w:t>
      </w:r>
    </w:p>
    <w:p w:rsidR="000F4562" w:rsidRPr="001D7DC1" w:rsidRDefault="000F4562" w:rsidP="005F0F58">
      <w:pPr>
        <w:spacing w:line="360" w:lineRule="auto"/>
        <w:rPr>
          <w:rFonts w:ascii="宋体"/>
          <w:b/>
          <w:spacing w:val="4"/>
          <w:sz w:val="44"/>
          <w:szCs w:val="44"/>
        </w:rPr>
      </w:pPr>
    </w:p>
    <w:p w:rsidR="000F4562" w:rsidRPr="001D7DC1" w:rsidRDefault="000F4562"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0F4562" w:rsidRPr="001D7DC1" w:rsidRDefault="000F4562" w:rsidP="001C3B91">
      <w:pPr>
        <w:spacing w:line="420" w:lineRule="atLeast"/>
        <w:ind w:firstLineChars="196" w:firstLine="31680"/>
        <w:rPr>
          <w:b/>
          <w:sz w:val="24"/>
        </w:rPr>
      </w:pPr>
      <w:r w:rsidRPr="001D7DC1">
        <w:rPr>
          <w:b/>
          <w:sz w:val="24"/>
        </w:rPr>
        <w:t>1</w:t>
      </w:r>
      <w:r w:rsidRPr="001D7DC1">
        <w:rPr>
          <w:rFonts w:hint="eastAsia"/>
          <w:b/>
          <w:sz w:val="24"/>
        </w:rPr>
        <w:t>、交货期</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0F4562" w:rsidRPr="001D7DC1" w:rsidRDefault="000F4562" w:rsidP="001C3B91">
      <w:pPr>
        <w:spacing w:line="420" w:lineRule="atLeast"/>
        <w:ind w:firstLineChars="200" w:firstLine="31680"/>
        <w:rPr>
          <w:b/>
          <w:sz w:val="24"/>
        </w:rPr>
      </w:pPr>
      <w:r w:rsidRPr="001D7DC1">
        <w:rPr>
          <w:b/>
          <w:sz w:val="24"/>
        </w:rPr>
        <w:t>2</w:t>
      </w:r>
      <w:r w:rsidRPr="001D7DC1">
        <w:rPr>
          <w:rFonts w:hint="eastAsia"/>
          <w:b/>
          <w:sz w:val="24"/>
        </w:rPr>
        <w:t>、交货地点</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0F4562" w:rsidRPr="001D7DC1" w:rsidRDefault="000F4562" w:rsidP="001C3B91">
      <w:pPr>
        <w:spacing w:line="420" w:lineRule="atLeast"/>
        <w:ind w:firstLineChars="200" w:firstLine="31680"/>
        <w:rPr>
          <w:b/>
          <w:sz w:val="24"/>
        </w:rPr>
      </w:pPr>
      <w:r w:rsidRPr="001D7DC1">
        <w:rPr>
          <w:b/>
          <w:sz w:val="24"/>
        </w:rPr>
        <w:t>3</w:t>
      </w:r>
      <w:r w:rsidRPr="001D7DC1">
        <w:rPr>
          <w:rFonts w:hint="eastAsia"/>
          <w:b/>
          <w:sz w:val="24"/>
        </w:rPr>
        <w:t>、付款方式</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0F4562" w:rsidRPr="001D7DC1" w:rsidRDefault="000F4562" w:rsidP="001C3B91">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0F4562" w:rsidRPr="001D7DC1" w:rsidRDefault="000F4562" w:rsidP="001C3B91">
      <w:pPr>
        <w:spacing w:line="420" w:lineRule="atLeast"/>
        <w:ind w:firstLineChars="200" w:firstLine="31680"/>
        <w:rPr>
          <w:b/>
          <w:sz w:val="24"/>
        </w:rPr>
      </w:pPr>
      <w:r w:rsidRPr="001D7DC1">
        <w:rPr>
          <w:b/>
          <w:sz w:val="24"/>
        </w:rPr>
        <w:t>4</w:t>
      </w:r>
      <w:r w:rsidRPr="001D7DC1">
        <w:rPr>
          <w:rFonts w:hint="eastAsia"/>
          <w:b/>
          <w:sz w:val="24"/>
        </w:rPr>
        <w:t>、保修期及售后服务</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0F4562" w:rsidRPr="001D7DC1" w:rsidRDefault="000F4562" w:rsidP="001C3B91">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0F4562" w:rsidRPr="001D7DC1" w:rsidRDefault="000F4562" w:rsidP="001C3B91">
      <w:pPr>
        <w:spacing w:line="420" w:lineRule="atLeast"/>
        <w:ind w:firstLineChars="200" w:firstLine="31680"/>
        <w:rPr>
          <w:sz w:val="24"/>
        </w:rPr>
      </w:pPr>
      <w:r w:rsidRPr="001D7DC1">
        <w:rPr>
          <w:b/>
          <w:sz w:val="24"/>
        </w:rPr>
        <w:t>5</w:t>
      </w:r>
      <w:r w:rsidRPr="001D7DC1">
        <w:rPr>
          <w:rFonts w:hint="eastAsia"/>
          <w:b/>
          <w:sz w:val="24"/>
        </w:rPr>
        <w:t>、安装、调试及验收要求</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0F4562" w:rsidRPr="001D7DC1" w:rsidRDefault="000F4562" w:rsidP="001C3B91">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0F4562" w:rsidRPr="001D7DC1" w:rsidRDefault="000F4562" w:rsidP="001C3B91">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0F4562" w:rsidRPr="001D7DC1" w:rsidRDefault="000F4562" w:rsidP="005F0F58">
      <w:pPr>
        <w:adjustRightInd w:val="0"/>
        <w:snapToGrid w:val="0"/>
        <w:spacing w:line="380" w:lineRule="exact"/>
        <w:rPr>
          <w:b/>
          <w:i/>
          <w:sz w:val="24"/>
        </w:rPr>
      </w:pPr>
      <w:r w:rsidRPr="001D7DC1">
        <w:rPr>
          <w:b/>
          <w:i/>
          <w:sz w:val="24"/>
        </w:rPr>
        <w:t xml:space="preserve"> </w:t>
      </w:r>
    </w:p>
    <w:p w:rsidR="000F4562" w:rsidRPr="001D7DC1" w:rsidRDefault="000F4562"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0F4562" w:rsidRPr="001D7DC1" w:rsidRDefault="000F4562" w:rsidP="00BF160B">
      <w:pPr>
        <w:spacing w:line="360" w:lineRule="auto"/>
        <w:rPr>
          <w:rFonts w:ascii="宋体"/>
          <w:spacing w:val="4"/>
          <w:sz w:val="24"/>
        </w:rPr>
      </w:pPr>
    </w:p>
    <w:p w:rsidR="000F4562" w:rsidRPr="001D7DC1" w:rsidRDefault="000F4562"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0F4562" w:rsidRPr="001D7DC1" w:rsidRDefault="000F4562"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0F4562" w:rsidRPr="001D7DC1" w:rsidRDefault="000F4562"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0F4562" w:rsidRPr="001D7DC1" w:rsidRDefault="000F4562"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0F4562" w:rsidRPr="001D7DC1" w:rsidRDefault="000F4562"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0F4562" w:rsidRPr="001D7DC1" w:rsidRDefault="000F4562"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0F4562" w:rsidRPr="001D7DC1" w:rsidRDefault="000F4562"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0F4562" w:rsidRPr="001D7DC1" w:rsidRDefault="000F4562" w:rsidP="00B92ACF">
      <w:r w:rsidRPr="001D7DC1">
        <w:rPr>
          <w:sz w:val="24"/>
        </w:rPr>
        <w:br w:type="page"/>
      </w:r>
      <w:r w:rsidRPr="001D7DC1">
        <w:rPr>
          <w:rFonts w:hint="eastAsia"/>
        </w:rPr>
        <w:t>附件</w:t>
      </w:r>
      <w:r w:rsidRPr="001D7DC1">
        <w:t>1</w:t>
      </w:r>
    </w:p>
    <w:p w:rsidR="000F4562" w:rsidRPr="001D7DC1" w:rsidRDefault="000F4562"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0F4562" w:rsidRPr="001D7DC1" w:rsidRDefault="000F4562" w:rsidP="00B92ACF">
      <w:pPr>
        <w:spacing w:line="360" w:lineRule="auto"/>
        <w:rPr>
          <w:sz w:val="24"/>
        </w:rPr>
      </w:pPr>
    </w:p>
    <w:p w:rsidR="000F4562" w:rsidRPr="001D7DC1" w:rsidRDefault="000F4562"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0F4562" w:rsidRPr="001D7DC1" w:rsidRDefault="000F4562" w:rsidP="001C3B91">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0F4562" w:rsidRPr="001D7DC1" w:rsidRDefault="000F4562" w:rsidP="001C3B91">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0F4562" w:rsidRPr="001D7DC1" w:rsidRDefault="000F4562" w:rsidP="001C3B91">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0F4562" w:rsidRPr="001D7DC1" w:rsidRDefault="000F4562"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0F4562" w:rsidRPr="001D7DC1" w:rsidRDefault="000F4562" w:rsidP="001C3B91">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0F4562" w:rsidRPr="001D7DC1" w:rsidRDefault="000F4562" w:rsidP="001C3B91">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0F4562" w:rsidRPr="001D7DC1" w:rsidRDefault="000F4562" w:rsidP="001C3B91">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0F4562" w:rsidRPr="001D7DC1" w:rsidRDefault="000F4562" w:rsidP="001C3B91">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0F4562" w:rsidRPr="001D7DC1" w:rsidRDefault="000F4562" w:rsidP="001C3B91">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0F4562" w:rsidRPr="001D7DC1" w:rsidRDefault="000F4562" w:rsidP="001C3B91">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0F4562" w:rsidRPr="001D7DC1" w:rsidRDefault="000F4562" w:rsidP="001C3B91">
      <w:pPr>
        <w:spacing w:line="360" w:lineRule="auto"/>
        <w:ind w:firstLineChars="200" w:firstLine="31680"/>
        <w:rPr>
          <w:sz w:val="24"/>
        </w:rPr>
      </w:pPr>
    </w:p>
    <w:p w:rsidR="000F4562" w:rsidRPr="001D7DC1" w:rsidRDefault="000F4562" w:rsidP="001C3B91">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0F4562" w:rsidRPr="001D7DC1" w:rsidRDefault="000F4562" w:rsidP="001C3B91">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0F4562" w:rsidRPr="001D7DC1" w:rsidRDefault="000F4562" w:rsidP="001C3B91">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0F4562" w:rsidRPr="001D7DC1" w:rsidRDefault="000F4562" w:rsidP="00B92ACF">
      <w:pPr>
        <w:spacing w:line="360" w:lineRule="auto"/>
        <w:ind w:left="1290"/>
        <w:rPr>
          <w:sz w:val="24"/>
        </w:rPr>
      </w:pPr>
      <w:r w:rsidRPr="001D7DC1">
        <w:rPr>
          <w:sz w:val="24"/>
        </w:rPr>
        <w:t xml:space="preserve">                  </w:t>
      </w:r>
    </w:p>
    <w:p w:rsidR="000F4562" w:rsidRPr="001D7DC1" w:rsidRDefault="000F4562" w:rsidP="001C3B91">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0F4562" w:rsidRPr="001D7DC1" w:rsidRDefault="000F4562" w:rsidP="001C3B91">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0F4562" w:rsidRPr="001D7DC1" w:rsidRDefault="000F4562" w:rsidP="001C3B91">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0F4562" w:rsidRPr="001D7DC1" w:rsidRDefault="000F4562" w:rsidP="001C3B91">
      <w:pPr>
        <w:snapToGrid w:val="0"/>
        <w:spacing w:line="360" w:lineRule="auto"/>
        <w:ind w:leftChars="-68" w:left="31680" w:rightChars="-167" w:right="31680"/>
        <w:rPr>
          <w:rFonts w:ascii="宋体"/>
          <w:spacing w:val="4"/>
          <w:sz w:val="24"/>
        </w:rPr>
        <w:sectPr w:rsidR="000F4562" w:rsidRPr="001D7DC1" w:rsidSect="009F0A45">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992" w:gutter="0"/>
          <w:pgNumType w:start="0"/>
          <w:cols w:space="425"/>
          <w:titlePg/>
          <w:docGrid w:type="lines" w:linePitch="312"/>
        </w:sectPr>
      </w:pPr>
    </w:p>
    <w:p w:rsidR="000F4562" w:rsidRPr="001D7DC1" w:rsidRDefault="000F4562" w:rsidP="001C3B91">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0F4562" w:rsidRPr="001D7DC1" w:rsidRDefault="000F4562" w:rsidP="001C3B91">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0F4562" w:rsidRPr="001D7DC1" w:rsidRDefault="000F4562" w:rsidP="001C3B91">
      <w:pPr>
        <w:snapToGrid w:val="0"/>
        <w:spacing w:line="360" w:lineRule="auto"/>
        <w:ind w:leftChars="-68" w:left="31680" w:rightChars="-167" w:right="31680"/>
        <w:rPr>
          <w:rFonts w:ascii="黑体" w:eastAsia="黑体"/>
          <w:sz w:val="28"/>
          <w:szCs w:val="28"/>
        </w:rPr>
      </w:pPr>
    </w:p>
    <w:p w:rsidR="000F4562" w:rsidRPr="001D7DC1" w:rsidRDefault="000F4562" w:rsidP="001C3B91">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0F4562" w:rsidRPr="001D7DC1" w:rsidTr="00AE0E6A">
        <w:trPr>
          <w:trHeight w:val="1307"/>
        </w:trPr>
        <w:tc>
          <w:tcPr>
            <w:tcW w:w="828"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F4562" w:rsidRPr="001D7DC1" w:rsidTr="00AE0E6A">
        <w:tc>
          <w:tcPr>
            <w:tcW w:w="828"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2340" w:type="dxa"/>
          </w:tcPr>
          <w:p w:rsidR="000F4562" w:rsidRPr="001D7DC1" w:rsidRDefault="000F4562" w:rsidP="00AE0E6A">
            <w:pPr>
              <w:spacing w:line="360" w:lineRule="auto"/>
              <w:rPr>
                <w:rFonts w:ascii="宋体"/>
                <w:sz w:val="24"/>
              </w:rPr>
            </w:pPr>
          </w:p>
        </w:tc>
        <w:tc>
          <w:tcPr>
            <w:tcW w:w="1440"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058"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979" w:type="dxa"/>
          </w:tcPr>
          <w:p w:rsidR="000F4562" w:rsidRPr="001D7DC1" w:rsidRDefault="000F4562" w:rsidP="00AE0E6A">
            <w:pPr>
              <w:spacing w:line="360" w:lineRule="auto"/>
              <w:rPr>
                <w:rFonts w:ascii="宋体"/>
                <w:sz w:val="24"/>
              </w:rPr>
            </w:pPr>
          </w:p>
        </w:tc>
        <w:tc>
          <w:tcPr>
            <w:tcW w:w="1182" w:type="dxa"/>
          </w:tcPr>
          <w:p w:rsidR="000F4562" w:rsidRPr="001D7DC1" w:rsidRDefault="000F4562" w:rsidP="00AE0E6A">
            <w:pPr>
              <w:spacing w:line="360" w:lineRule="auto"/>
              <w:rPr>
                <w:rFonts w:ascii="宋体"/>
                <w:sz w:val="24"/>
              </w:rPr>
            </w:pPr>
          </w:p>
        </w:tc>
      </w:tr>
      <w:tr w:rsidR="000F4562" w:rsidRPr="001D7DC1" w:rsidTr="00AE0E6A">
        <w:tc>
          <w:tcPr>
            <w:tcW w:w="828"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2340" w:type="dxa"/>
          </w:tcPr>
          <w:p w:rsidR="000F4562" w:rsidRPr="001D7DC1" w:rsidRDefault="000F4562" w:rsidP="00AE0E6A">
            <w:pPr>
              <w:spacing w:line="360" w:lineRule="auto"/>
              <w:rPr>
                <w:rFonts w:ascii="宋体"/>
                <w:sz w:val="24"/>
              </w:rPr>
            </w:pPr>
          </w:p>
        </w:tc>
        <w:tc>
          <w:tcPr>
            <w:tcW w:w="1440"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058"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979" w:type="dxa"/>
          </w:tcPr>
          <w:p w:rsidR="000F4562" w:rsidRPr="001D7DC1" w:rsidRDefault="000F4562" w:rsidP="00AE0E6A">
            <w:pPr>
              <w:spacing w:line="360" w:lineRule="auto"/>
              <w:rPr>
                <w:rFonts w:ascii="宋体"/>
                <w:sz w:val="24"/>
              </w:rPr>
            </w:pPr>
          </w:p>
        </w:tc>
        <w:tc>
          <w:tcPr>
            <w:tcW w:w="1182" w:type="dxa"/>
          </w:tcPr>
          <w:p w:rsidR="000F4562" w:rsidRPr="001D7DC1" w:rsidRDefault="000F4562" w:rsidP="00AE0E6A">
            <w:pPr>
              <w:spacing w:line="360" w:lineRule="auto"/>
              <w:rPr>
                <w:rFonts w:ascii="宋体"/>
                <w:sz w:val="24"/>
              </w:rPr>
            </w:pPr>
          </w:p>
        </w:tc>
      </w:tr>
      <w:tr w:rsidR="000F4562" w:rsidRPr="001D7DC1" w:rsidTr="00AE0E6A">
        <w:tc>
          <w:tcPr>
            <w:tcW w:w="828"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2340" w:type="dxa"/>
          </w:tcPr>
          <w:p w:rsidR="000F4562" w:rsidRPr="001D7DC1" w:rsidRDefault="000F4562" w:rsidP="00AE0E6A">
            <w:pPr>
              <w:spacing w:line="360" w:lineRule="auto"/>
              <w:rPr>
                <w:rFonts w:ascii="宋体"/>
                <w:sz w:val="24"/>
              </w:rPr>
            </w:pPr>
          </w:p>
        </w:tc>
        <w:tc>
          <w:tcPr>
            <w:tcW w:w="1440"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058"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979" w:type="dxa"/>
          </w:tcPr>
          <w:p w:rsidR="000F4562" w:rsidRPr="001D7DC1" w:rsidRDefault="000F4562" w:rsidP="00AE0E6A">
            <w:pPr>
              <w:spacing w:line="360" w:lineRule="auto"/>
              <w:rPr>
                <w:rFonts w:ascii="宋体"/>
                <w:sz w:val="24"/>
              </w:rPr>
            </w:pPr>
          </w:p>
        </w:tc>
        <w:tc>
          <w:tcPr>
            <w:tcW w:w="1182" w:type="dxa"/>
          </w:tcPr>
          <w:p w:rsidR="000F4562" w:rsidRPr="001D7DC1" w:rsidRDefault="000F4562" w:rsidP="00AE0E6A">
            <w:pPr>
              <w:spacing w:line="360" w:lineRule="auto"/>
              <w:rPr>
                <w:rFonts w:ascii="宋体"/>
                <w:sz w:val="24"/>
              </w:rPr>
            </w:pPr>
          </w:p>
        </w:tc>
      </w:tr>
      <w:tr w:rsidR="000F4562" w:rsidRPr="001D7DC1" w:rsidTr="00AE0E6A">
        <w:tc>
          <w:tcPr>
            <w:tcW w:w="828"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2340" w:type="dxa"/>
          </w:tcPr>
          <w:p w:rsidR="000F4562" w:rsidRPr="001D7DC1" w:rsidRDefault="000F4562" w:rsidP="00AE0E6A">
            <w:pPr>
              <w:spacing w:line="360" w:lineRule="auto"/>
              <w:rPr>
                <w:rFonts w:ascii="宋体"/>
                <w:sz w:val="24"/>
              </w:rPr>
            </w:pPr>
          </w:p>
        </w:tc>
        <w:tc>
          <w:tcPr>
            <w:tcW w:w="1440"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058"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979" w:type="dxa"/>
          </w:tcPr>
          <w:p w:rsidR="000F4562" w:rsidRPr="001D7DC1" w:rsidRDefault="000F4562" w:rsidP="00AE0E6A">
            <w:pPr>
              <w:spacing w:line="360" w:lineRule="auto"/>
              <w:rPr>
                <w:rFonts w:ascii="宋体"/>
                <w:sz w:val="24"/>
              </w:rPr>
            </w:pPr>
          </w:p>
        </w:tc>
        <w:tc>
          <w:tcPr>
            <w:tcW w:w="1182" w:type="dxa"/>
          </w:tcPr>
          <w:p w:rsidR="000F4562" w:rsidRPr="001D7DC1" w:rsidRDefault="000F4562" w:rsidP="00AE0E6A">
            <w:pPr>
              <w:spacing w:line="360" w:lineRule="auto"/>
              <w:rPr>
                <w:rFonts w:ascii="宋体"/>
                <w:sz w:val="24"/>
              </w:rPr>
            </w:pPr>
          </w:p>
        </w:tc>
      </w:tr>
      <w:tr w:rsidR="000F4562" w:rsidRPr="001D7DC1" w:rsidTr="00AE0E6A">
        <w:tc>
          <w:tcPr>
            <w:tcW w:w="828"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2340" w:type="dxa"/>
          </w:tcPr>
          <w:p w:rsidR="000F4562" w:rsidRPr="001D7DC1" w:rsidRDefault="000F4562" w:rsidP="00AE0E6A">
            <w:pPr>
              <w:spacing w:line="360" w:lineRule="auto"/>
              <w:rPr>
                <w:rFonts w:ascii="宋体"/>
                <w:sz w:val="24"/>
              </w:rPr>
            </w:pPr>
          </w:p>
        </w:tc>
        <w:tc>
          <w:tcPr>
            <w:tcW w:w="1440"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058"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979" w:type="dxa"/>
          </w:tcPr>
          <w:p w:rsidR="000F4562" w:rsidRPr="001D7DC1" w:rsidRDefault="000F4562" w:rsidP="00AE0E6A">
            <w:pPr>
              <w:spacing w:line="360" w:lineRule="auto"/>
              <w:rPr>
                <w:rFonts w:ascii="宋体"/>
                <w:sz w:val="24"/>
              </w:rPr>
            </w:pPr>
          </w:p>
        </w:tc>
        <w:tc>
          <w:tcPr>
            <w:tcW w:w="1182" w:type="dxa"/>
          </w:tcPr>
          <w:p w:rsidR="000F4562" w:rsidRPr="001D7DC1" w:rsidRDefault="000F4562" w:rsidP="00AE0E6A">
            <w:pPr>
              <w:spacing w:line="360" w:lineRule="auto"/>
              <w:rPr>
                <w:rFonts w:ascii="宋体"/>
                <w:sz w:val="24"/>
              </w:rPr>
            </w:pPr>
          </w:p>
        </w:tc>
      </w:tr>
      <w:tr w:rsidR="000F4562" w:rsidRPr="001D7DC1" w:rsidTr="00AE0E6A">
        <w:tc>
          <w:tcPr>
            <w:tcW w:w="828"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2340" w:type="dxa"/>
          </w:tcPr>
          <w:p w:rsidR="000F4562" w:rsidRPr="001D7DC1" w:rsidRDefault="000F4562" w:rsidP="00AE0E6A">
            <w:pPr>
              <w:spacing w:line="360" w:lineRule="auto"/>
              <w:rPr>
                <w:rFonts w:ascii="宋体"/>
                <w:sz w:val="24"/>
              </w:rPr>
            </w:pPr>
          </w:p>
        </w:tc>
        <w:tc>
          <w:tcPr>
            <w:tcW w:w="1440" w:type="dxa"/>
          </w:tcPr>
          <w:p w:rsidR="000F4562" w:rsidRPr="001D7DC1" w:rsidRDefault="000F4562" w:rsidP="00AE0E6A">
            <w:pPr>
              <w:spacing w:line="360" w:lineRule="auto"/>
              <w:rPr>
                <w:rFonts w:ascii="宋体"/>
                <w:sz w:val="24"/>
              </w:rPr>
            </w:pPr>
          </w:p>
        </w:tc>
        <w:tc>
          <w:tcPr>
            <w:tcW w:w="7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1058"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1181" w:type="dxa"/>
          </w:tcPr>
          <w:p w:rsidR="000F4562" w:rsidRPr="001D7DC1" w:rsidRDefault="000F4562" w:rsidP="00AE0E6A">
            <w:pPr>
              <w:spacing w:line="360" w:lineRule="auto"/>
              <w:rPr>
                <w:rFonts w:ascii="宋体"/>
                <w:sz w:val="24"/>
              </w:rPr>
            </w:pPr>
          </w:p>
        </w:tc>
        <w:tc>
          <w:tcPr>
            <w:tcW w:w="979" w:type="dxa"/>
          </w:tcPr>
          <w:p w:rsidR="000F4562" w:rsidRPr="001D7DC1" w:rsidRDefault="000F4562" w:rsidP="00AE0E6A">
            <w:pPr>
              <w:spacing w:line="360" w:lineRule="auto"/>
              <w:rPr>
                <w:rFonts w:ascii="宋体"/>
                <w:sz w:val="24"/>
              </w:rPr>
            </w:pPr>
          </w:p>
        </w:tc>
        <w:tc>
          <w:tcPr>
            <w:tcW w:w="1182" w:type="dxa"/>
          </w:tcPr>
          <w:p w:rsidR="000F4562" w:rsidRPr="001D7DC1" w:rsidRDefault="000F4562" w:rsidP="00AE0E6A">
            <w:pPr>
              <w:spacing w:line="360" w:lineRule="auto"/>
              <w:rPr>
                <w:rFonts w:ascii="宋体"/>
                <w:sz w:val="24"/>
              </w:rPr>
            </w:pPr>
          </w:p>
        </w:tc>
      </w:tr>
    </w:tbl>
    <w:p w:rsidR="000F4562" w:rsidRPr="001D7DC1" w:rsidRDefault="000F4562" w:rsidP="00E94B1B">
      <w:pPr>
        <w:spacing w:line="360" w:lineRule="auto"/>
        <w:rPr>
          <w:rFonts w:ascii="宋体"/>
          <w:sz w:val="24"/>
        </w:rPr>
      </w:pPr>
    </w:p>
    <w:p w:rsidR="000F4562" w:rsidRPr="001D7DC1" w:rsidRDefault="000F4562"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F4562" w:rsidRPr="001D7DC1" w:rsidRDefault="000F4562" w:rsidP="001C3B91">
      <w:pPr>
        <w:spacing w:line="360" w:lineRule="auto"/>
        <w:ind w:firstLineChars="200" w:firstLine="31680"/>
        <w:rPr>
          <w:rFonts w:ascii="宋体"/>
          <w:sz w:val="24"/>
        </w:rPr>
      </w:pPr>
    </w:p>
    <w:p w:rsidR="000F4562" w:rsidRPr="001D7DC1" w:rsidRDefault="000F4562" w:rsidP="001C3B91">
      <w:pPr>
        <w:snapToGrid w:val="0"/>
        <w:spacing w:line="360" w:lineRule="auto"/>
        <w:ind w:rightChars="-167" w:right="31680"/>
        <w:rPr>
          <w:rFonts w:ascii="宋体"/>
          <w:spacing w:val="4"/>
          <w:sz w:val="24"/>
        </w:rPr>
      </w:pPr>
    </w:p>
    <w:p w:rsidR="000F4562" w:rsidRPr="001D7DC1" w:rsidRDefault="000F4562" w:rsidP="001C3B91">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0F4562" w:rsidRPr="001D7DC1" w:rsidRDefault="000F4562" w:rsidP="001C3B91">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0F4562" w:rsidRPr="001D7DC1" w:rsidRDefault="000F4562" w:rsidP="001C3B91">
      <w:pPr>
        <w:snapToGrid w:val="0"/>
        <w:spacing w:line="360" w:lineRule="auto"/>
        <w:ind w:rightChars="-167" w:right="31680"/>
        <w:rPr>
          <w:rFonts w:ascii="宋体"/>
          <w:sz w:val="24"/>
        </w:rPr>
      </w:pPr>
    </w:p>
    <w:p w:rsidR="000F4562" w:rsidRPr="001D7DC1" w:rsidRDefault="000F4562" w:rsidP="001C3B91">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0F4562" w:rsidRPr="001D7DC1" w:rsidTr="00AE0E6A">
        <w:tc>
          <w:tcPr>
            <w:tcW w:w="648"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0F4562" w:rsidRPr="001D7DC1" w:rsidRDefault="000F4562"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0F4562" w:rsidRPr="001D7DC1" w:rsidRDefault="000F4562" w:rsidP="000F4562">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F4562" w:rsidRPr="001D7DC1" w:rsidTr="00AE0E6A">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rPr>
          <w:trHeight w:val="456"/>
        </w:trPr>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rPr>
          <w:trHeight w:val="453"/>
        </w:trPr>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rPr>
          <w:trHeight w:val="453"/>
        </w:trPr>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rPr>
          <w:trHeight w:val="453"/>
        </w:trPr>
        <w:tc>
          <w:tcPr>
            <w:tcW w:w="648" w:type="dxa"/>
          </w:tcPr>
          <w:p w:rsidR="000F4562" w:rsidRPr="001D7DC1" w:rsidRDefault="000F4562" w:rsidP="00AE0E6A">
            <w:pPr>
              <w:spacing w:line="360" w:lineRule="auto"/>
              <w:rPr>
                <w:rFonts w:ascii="宋体"/>
                <w:sz w:val="24"/>
              </w:rPr>
            </w:pPr>
          </w:p>
        </w:tc>
        <w:tc>
          <w:tcPr>
            <w:tcW w:w="2700" w:type="dxa"/>
          </w:tcPr>
          <w:p w:rsidR="000F4562" w:rsidRPr="001D7DC1" w:rsidRDefault="000F4562" w:rsidP="00AE0E6A">
            <w:pPr>
              <w:spacing w:line="360" w:lineRule="auto"/>
              <w:rPr>
                <w:rFonts w:ascii="宋体"/>
                <w:sz w:val="24"/>
              </w:rPr>
            </w:pPr>
          </w:p>
        </w:tc>
        <w:tc>
          <w:tcPr>
            <w:tcW w:w="1620" w:type="dxa"/>
          </w:tcPr>
          <w:p w:rsidR="000F4562" w:rsidRPr="001D7DC1" w:rsidRDefault="000F4562" w:rsidP="00AE0E6A">
            <w:pPr>
              <w:spacing w:line="360" w:lineRule="auto"/>
              <w:rPr>
                <w:rFonts w:ascii="宋体"/>
                <w:sz w:val="24"/>
              </w:rPr>
            </w:pPr>
          </w:p>
        </w:tc>
        <w:tc>
          <w:tcPr>
            <w:tcW w:w="900" w:type="dxa"/>
          </w:tcPr>
          <w:p w:rsidR="000F4562" w:rsidRPr="001D7DC1" w:rsidRDefault="000F4562" w:rsidP="00AE0E6A">
            <w:pPr>
              <w:spacing w:line="360" w:lineRule="auto"/>
              <w:rPr>
                <w:rFonts w:ascii="宋体"/>
                <w:sz w:val="24"/>
              </w:rPr>
            </w:pPr>
          </w:p>
        </w:tc>
        <w:tc>
          <w:tcPr>
            <w:tcW w:w="2568" w:type="dxa"/>
          </w:tcPr>
          <w:p w:rsidR="000F4562" w:rsidRPr="001D7DC1" w:rsidRDefault="000F4562" w:rsidP="00AE0E6A">
            <w:pPr>
              <w:spacing w:line="360" w:lineRule="auto"/>
              <w:rPr>
                <w:rFonts w:ascii="宋体"/>
                <w:sz w:val="24"/>
              </w:rPr>
            </w:pPr>
          </w:p>
        </w:tc>
        <w:tc>
          <w:tcPr>
            <w:tcW w:w="876" w:type="dxa"/>
            <w:tcBorders>
              <w:right w:val="single" w:sz="4" w:space="0" w:color="auto"/>
            </w:tcBorders>
          </w:tcPr>
          <w:p w:rsidR="000F4562" w:rsidRPr="001D7DC1" w:rsidRDefault="000F4562" w:rsidP="00AE0E6A">
            <w:pPr>
              <w:spacing w:line="360" w:lineRule="auto"/>
              <w:rPr>
                <w:rFonts w:ascii="宋体"/>
                <w:sz w:val="24"/>
              </w:rPr>
            </w:pPr>
          </w:p>
        </w:tc>
        <w:tc>
          <w:tcPr>
            <w:tcW w:w="1056" w:type="dxa"/>
            <w:tcBorders>
              <w:left w:val="single" w:sz="4" w:space="0" w:color="auto"/>
            </w:tcBorders>
          </w:tcPr>
          <w:p w:rsidR="000F4562" w:rsidRPr="001D7DC1" w:rsidRDefault="000F4562" w:rsidP="00AE0E6A">
            <w:pPr>
              <w:spacing w:line="360" w:lineRule="auto"/>
              <w:rPr>
                <w:rFonts w:ascii="宋体"/>
                <w:sz w:val="24"/>
              </w:rPr>
            </w:pPr>
          </w:p>
        </w:tc>
        <w:tc>
          <w:tcPr>
            <w:tcW w:w="1295" w:type="dxa"/>
          </w:tcPr>
          <w:p w:rsidR="000F4562" w:rsidRPr="001D7DC1" w:rsidRDefault="000F4562" w:rsidP="00AE0E6A">
            <w:pPr>
              <w:spacing w:line="360" w:lineRule="auto"/>
              <w:rPr>
                <w:rFonts w:ascii="宋体"/>
                <w:sz w:val="24"/>
              </w:rPr>
            </w:pPr>
          </w:p>
        </w:tc>
        <w:tc>
          <w:tcPr>
            <w:tcW w:w="2125" w:type="dxa"/>
          </w:tcPr>
          <w:p w:rsidR="000F4562" w:rsidRPr="001D7DC1" w:rsidRDefault="000F4562" w:rsidP="00AE0E6A">
            <w:pPr>
              <w:spacing w:line="360" w:lineRule="auto"/>
              <w:rPr>
                <w:rFonts w:ascii="宋体"/>
                <w:sz w:val="24"/>
              </w:rPr>
            </w:pPr>
          </w:p>
        </w:tc>
      </w:tr>
      <w:tr w:rsidR="000F4562" w:rsidRPr="001D7DC1" w:rsidTr="00AE0E6A">
        <w:tc>
          <w:tcPr>
            <w:tcW w:w="10368" w:type="dxa"/>
            <w:gridSpan w:val="7"/>
          </w:tcPr>
          <w:p w:rsidR="000F4562" w:rsidRPr="001D7DC1" w:rsidRDefault="000F4562"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0F4562" w:rsidRPr="001D7DC1" w:rsidRDefault="000F4562" w:rsidP="00AE0E6A">
            <w:pPr>
              <w:spacing w:line="360" w:lineRule="auto"/>
              <w:rPr>
                <w:rFonts w:ascii="宋体"/>
                <w:sz w:val="24"/>
              </w:rPr>
            </w:pPr>
          </w:p>
        </w:tc>
      </w:tr>
    </w:tbl>
    <w:p w:rsidR="000F4562" w:rsidRPr="001D7DC1" w:rsidRDefault="000F4562" w:rsidP="00E94B1B">
      <w:pPr>
        <w:spacing w:line="360" w:lineRule="auto"/>
        <w:rPr>
          <w:rFonts w:ascii="宋体"/>
          <w:sz w:val="24"/>
        </w:rPr>
      </w:pPr>
    </w:p>
    <w:p w:rsidR="000F4562" w:rsidRPr="001D7DC1" w:rsidRDefault="000F4562"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F4562" w:rsidRPr="001D7DC1" w:rsidRDefault="000F4562" w:rsidP="001C3B91">
      <w:pPr>
        <w:spacing w:line="360" w:lineRule="auto"/>
        <w:ind w:firstLineChars="200" w:firstLine="31680"/>
        <w:rPr>
          <w:rFonts w:ascii="宋体"/>
          <w:sz w:val="24"/>
        </w:rPr>
      </w:pPr>
    </w:p>
    <w:p w:rsidR="000F4562" w:rsidRPr="001D7DC1" w:rsidRDefault="000F4562" w:rsidP="0084349B">
      <w:pPr>
        <w:spacing w:line="360" w:lineRule="auto"/>
        <w:rPr>
          <w:rFonts w:ascii="宋体"/>
          <w:sz w:val="24"/>
        </w:rPr>
      </w:pPr>
      <w:r w:rsidRPr="001D7DC1">
        <w:rPr>
          <w:rFonts w:ascii="宋体" w:hAnsi="宋体"/>
          <w:sz w:val="24"/>
        </w:rPr>
        <w:t xml:space="preserve">         </w:t>
      </w:r>
    </w:p>
    <w:p w:rsidR="000F4562" w:rsidRPr="001D7DC1" w:rsidRDefault="000F4562" w:rsidP="001C3B91">
      <w:pPr>
        <w:snapToGrid w:val="0"/>
        <w:spacing w:line="360" w:lineRule="auto"/>
        <w:ind w:leftChars="-68" w:left="31680" w:rightChars="-167" w:right="31680"/>
        <w:rPr>
          <w:rFonts w:ascii="宋体"/>
          <w:spacing w:val="4"/>
          <w:sz w:val="24"/>
        </w:rPr>
        <w:sectPr w:rsidR="000F4562" w:rsidRPr="001D7DC1" w:rsidSect="0084349B">
          <w:pgSz w:w="16838" w:h="11906" w:orient="landscape"/>
          <w:pgMar w:top="1418" w:right="1440" w:bottom="1134" w:left="1440" w:header="851" w:footer="992" w:gutter="0"/>
          <w:cols w:space="425"/>
          <w:docGrid w:type="linesAndChars" w:linePitch="312"/>
        </w:sectPr>
      </w:pPr>
    </w:p>
    <w:p w:rsidR="000F4562" w:rsidRPr="001D7DC1" w:rsidRDefault="000F4562"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0F4562" w:rsidRPr="001D7DC1" w:rsidRDefault="000F4562" w:rsidP="001C3B91">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0F4562" w:rsidRPr="001D7DC1" w:rsidRDefault="000F4562" w:rsidP="00527C7C">
      <w:pPr>
        <w:rPr>
          <w:rFonts w:ascii="宋体"/>
          <w:spacing w:val="19"/>
          <w:kern w:val="0"/>
          <w:sz w:val="24"/>
          <w:szCs w:val="25"/>
        </w:rPr>
      </w:pPr>
    </w:p>
    <w:p w:rsidR="000F4562" w:rsidRPr="001D7DC1" w:rsidRDefault="000F4562"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F4562" w:rsidRPr="001D7DC1" w:rsidRDefault="000F4562"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0F4562" w:rsidRPr="001D7DC1">
        <w:trPr>
          <w:trHeight w:val="869"/>
        </w:trPr>
        <w:tc>
          <w:tcPr>
            <w:tcW w:w="989"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F4562" w:rsidRPr="001D7DC1" w:rsidRDefault="000F4562"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0F4562" w:rsidRPr="001D7DC1" w:rsidRDefault="000F4562"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说明</w:t>
            </w:r>
          </w:p>
        </w:tc>
      </w:tr>
      <w:tr w:rsidR="000F4562" w:rsidRPr="001D7DC1">
        <w:trPr>
          <w:trHeight w:val="611"/>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591"/>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0F4562">
            <w:pPr>
              <w:ind w:left="-90" w:rightChars="-137" w:right="3168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627"/>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594"/>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602"/>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609"/>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617"/>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597"/>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619"/>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r w:rsidR="000F4562" w:rsidRPr="001D7DC1">
        <w:trPr>
          <w:trHeight w:val="755"/>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0" w:type="dxa"/>
          </w:tcPr>
          <w:p w:rsidR="000F4562" w:rsidRPr="001D7DC1" w:rsidRDefault="000F4562" w:rsidP="00405924">
            <w:pPr>
              <w:ind w:left="-90"/>
              <w:jc w:val="left"/>
              <w:rPr>
                <w:rFonts w:ascii="Mincho"/>
                <w:kern w:val="0"/>
                <w:sz w:val="20"/>
              </w:rPr>
            </w:pPr>
          </w:p>
        </w:tc>
        <w:tc>
          <w:tcPr>
            <w:tcW w:w="1260" w:type="dxa"/>
          </w:tcPr>
          <w:p w:rsidR="000F4562" w:rsidRPr="001D7DC1" w:rsidRDefault="000F4562" w:rsidP="00405924">
            <w:pPr>
              <w:ind w:left="-90"/>
              <w:jc w:val="left"/>
              <w:rPr>
                <w:rFonts w:ascii="Mincho"/>
                <w:kern w:val="0"/>
                <w:sz w:val="20"/>
              </w:rPr>
            </w:pPr>
          </w:p>
        </w:tc>
        <w:tc>
          <w:tcPr>
            <w:tcW w:w="1254" w:type="dxa"/>
          </w:tcPr>
          <w:p w:rsidR="000F4562" w:rsidRPr="001D7DC1" w:rsidRDefault="000F4562" w:rsidP="00405924">
            <w:pPr>
              <w:ind w:left="-90"/>
              <w:jc w:val="left"/>
              <w:rPr>
                <w:rFonts w:ascii="Mincho"/>
                <w:kern w:val="0"/>
                <w:sz w:val="20"/>
              </w:rPr>
            </w:pPr>
          </w:p>
        </w:tc>
      </w:tr>
    </w:tbl>
    <w:p w:rsidR="000F4562" w:rsidRPr="001D7DC1" w:rsidRDefault="000F4562" w:rsidP="00527C7C"/>
    <w:p w:rsidR="000F4562" w:rsidRPr="001D7DC1" w:rsidRDefault="000F4562" w:rsidP="00527C7C"/>
    <w:p w:rsidR="000F4562" w:rsidRPr="001D7DC1" w:rsidRDefault="000F4562" w:rsidP="00527C7C"/>
    <w:p w:rsidR="000F4562" w:rsidRPr="001D7DC1" w:rsidRDefault="000F4562" w:rsidP="00527C7C"/>
    <w:p w:rsidR="000F4562" w:rsidRPr="001D7DC1" w:rsidRDefault="000F4562"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F4562" w:rsidRPr="001D7DC1" w:rsidRDefault="000F4562" w:rsidP="001C3B91">
      <w:pPr>
        <w:ind w:firstLineChars="1900" w:firstLine="31680"/>
        <w:rPr>
          <w:sz w:val="24"/>
          <w:u w:val="single"/>
        </w:rPr>
      </w:pPr>
    </w:p>
    <w:p w:rsidR="000F4562" w:rsidRPr="001D7DC1" w:rsidRDefault="000F4562" w:rsidP="001C3B91">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F4562" w:rsidRPr="001D7DC1" w:rsidRDefault="000F4562" w:rsidP="001C3B91">
      <w:pPr>
        <w:spacing w:line="360" w:lineRule="auto"/>
        <w:ind w:firstLineChars="200" w:firstLine="31680"/>
        <w:rPr>
          <w:rFonts w:ascii="宋体"/>
          <w:sz w:val="24"/>
        </w:rPr>
      </w:pPr>
    </w:p>
    <w:p w:rsidR="000F4562" w:rsidRPr="001D7DC1" w:rsidRDefault="000F4562" w:rsidP="001C3B91">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0F4562" w:rsidRPr="001D7DC1" w:rsidRDefault="000F4562" w:rsidP="001C3B91">
      <w:pPr>
        <w:spacing w:line="360" w:lineRule="auto"/>
        <w:ind w:firstLineChars="200" w:firstLine="31680"/>
        <w:rPr>
          <w:rFonts w:ascii="宋体"/>
          <w:sz w:val="24"/>
        </w:rPr>
      </w:pPr>
    </w:p>
    <w:p w:rsidR="000F4562" w:rsidRPr="001D7DC1" w:rsidRDefault="000F4562"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0F4562" w:rsidRPr="001D7DC1" w:rsidRDefault="000F4562" w:rsidP="001C3B91">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0F4562" w:rsidRPr="001D7DC1" w:rsidRDefault="000F4562" w:rsidP="004C5020">
      <w:pPr>
        <w:rPr>
          <w:rFonts w:ascii="宋体"/>
          <w:b/>
          <w:bCs/>
          <w:sz w:val="36"/>
          <w:szCs w:val="36"/>
        </w:rPr>
      </w:pPr>
    </w:p>
    <w:p w:rsidR="000F4562" w:rsidRPr="001D7DC1" w:rsidRDefault="000F4562"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F4562" w:rsidRPr="008359E0" w:rsidRDefault="000F4562"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0F4562" w:rsidRPr="001D7DC1">
        <w:trPr>
          <w:trHeight w:val="869"/>
        </w:trPr>
        <w:tc>
          <w:tcPr>
            <w:tcW w:w="989"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F4562" w:rsidRPr="001D7DC1" w:rsidRDefault="000F4562" w:rsidP="00405924">
            <w:pPr>
              <w:ind w:left="-90"/>
              <w:jc w:val="center"/>
              <w:rPr>
                <w:rFonts w:ascii="宋体"/>
                <w:kern w:val="0"/>
                <w:sz w:val="24"/>
              </w:rPr>
            </w:pPr>
            <w:r>
              <w:rPr>
                <w:rFonts w:ascii="宋体" w:hint="eastAsia"/>
                <w:kern w:val="0"/>
                <w:sz w:val="24"/>
              </w:rPr>
              <w:t>竞争性磋商文件</w:t>
            </w:r>
          </w:p>
          <w:p w:rsidR="000F4562" w:rsidRPr="001D7DC1" w:rsidRDefault="000F4562"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0F4562" w:rsidRPr="001D7DC1" w:rsidRDefault="000F4562"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0F4562" w:rsidRPr="001D7DC1" w:rsidRDefault="000F4562" w:rsidP="00405924">
            <w:pPr>
              <w:ind w:left="-90"/>
              <w:jc w:val="center"/>
              <w:rPr>
                <w:rFonts w:ascii="宋体"/>
                <w:kern w:val="0"/>
                <w:sz w:val="24"/>
              </w:rPr>
            </w:pPr>
            <w:r w:rsidRPr="001D7DC1">
              <w:rPr>
                <w:rFonts w:ascii="宋体" w:hint="eastAsia"/>
                <w:kern w:val="0"/>
                <w:sz w:val="24"/>
              </w:rPr>
              <w:t>说明</w:t>
            </w:r>
          </w:p>
        </w:tc>
      </w:tr>
      <w:tr w:rsidR="000F4562" w:rsidRPr="001D7DC1">
        <w:trPr>
          <w:trHeight w:val="611"/>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591"/>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627"/>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594"/>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602"/>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609"/>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617"/>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597"/>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619"/>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r w:rsidR="000F4562" w:rsidRPr="001D7DC1">
        <w:trPr>
          <w:trHeight w:val="755"/>
        </w:trPr>
        <w:tc>
          <w:tcPr>
            <w:tcW w:w="989" w:type="dxa"/>
          </w:tcPr>
          <w:p w:rsidR="000F4562" w:rsidRPr="001D7DC1" w:rsidRDefault="000F4562" w:rsidP="00405924">
            <w:pPr>
              <w:ind w:left="-90"/>
              <w:jc w:val="left"/>
              <w:rPr>
                <w:rFonts w:ascii="Mincho"/>
                <w:kern w:val="0"/>
                <w:sz w:val="20"/>
              </w:rPr>
            </w:pPr>
          </w:p>
        </w:tc>
        <w:tc>
          <w:tcPr>
            <w:tcW w:w="1266" w:type="dxa"/>
          </w:tcPr>
          <w:p w:rsidR="000F4562" w:rsidRPr="001D7DC1" w:rsidRDefault="000F4562" w:rsidP="00405924">
            <w:pPr>
              <w:ind w:left="-90"/>
              <w:jc w:val="left"/>
              <w:rPr>
                <w:rFonts w:ascii="Mincho"/>
                <w:kern w:val="0"/>
                <w:sz w:val="20"/>
              </w:rPr>
            </w:pPr>
          </w:p>
        </w:tc>
        <w:tc>
          <w:tcPr>
            <w:tcW w:w="1813" w:type="dxa"/>
          </w:tcPr>
          <w:p w:rsidR="000F4562" w:rsidRPr="001D7DC1" w:rsidRDefault="000F4562" w:rsidP="00405924">
            <w:pPr>
              <w:ind w:left="-90"/>
              <w:jc w:val="left"/>
              <w:rPr>
                <w:rFonts w:ascii="Mincho"/>
                <w:kern w:val="0"/>
                <w:sz w:val="20"/>
              </w:rPr>
            </w:pPr>
          </w:p>
        </w:tc>
        <w:tc>
          <w:tcPr>
            <w:tcW w:w="1987" w:type="dxa"/>
          </w:tcPr>
          <w:p w:rsidR="000F4562" w:rsidRPr="001D7DC1" w:rsidRDefault="000F4562" w:rsidP="00405924">
            <w:pPr>
              <w:ind w:left="-90"/>
              <w:jc w:val="left"/>
              <w:rPr>
                <w:rFonts w:ascii="Mincho"/>
                <w:kern w:val="0"/>
                <w:sz w:val="20"/>
              </w:rPr>
            </w:pPr>
          </w:p>
        </w:tc>
        <w:tc>
          <w:tcPr>
            <w:tcW w:w="1725" w:type="dxa"/>
          </w:tcPr>
          <w:p w:rsidR="000F4562" w:rsidRPr="001D7DC1" w:rsidRDefault="000F4562" w:rsidP="00405924">
            <w:pPr>
              <w:ind w:left="-90"/>
              <w:jc w:val="left"/>
              <w:rPr>
                <w:rFonts w:ascii="Mincho"/>
                <w:kern w:val="0"/>
                <w:sz w:val="20"/>
              </w:rPr>
            </w:pPr>
          </w:p>
        </w:tc>
        <w:tc>
          <w:tcPr>
            <w:tcW w:w="1328" w:type="dxa"/>
          </w:tcPr>
          <w:p w:rsidR="000F4562" w:rsidRPr="001D7DC1" w:rsidRDefault="000F4562" w:rsidP="00405924">
            <w:pPr>
              <w:ind w:left="-90"/>
              <w:jc w:val="left"/>
              <w:rPr>
                <w:rFonts w:ascii="Mincho"/>
                <w:kern w:val="0"/>
                <w:sz w:val="20"/>
              </w:rPr>
            </w:pPr>
          </w:p>
        </w:tc>
      </w:tr>
    </w:tbl>
    <w:p w:rsidR="000F4562" w:rsidRPr="001D7DC1" w:rsidRDefault="000F4562" w:rsidP="00527C7C"/>
    <w:p w:rsidR="000F4562" w:rsidRPr="001D7DC1" w:rsidRDefault="000F4562" w:rsidP="00527C7C"/>
    <w:p w:rsidR="000F4562" w:rsidRPr="001D7DC1" w:rsidRDefault="000F4562" w:rsidP="00527C7C"/>
    <w:p w:rsidR="000F4562" w:rsidRPr="001D7DC1" w:rsidRDefault="000F4562" w:rsidP="00527C7C"/>
    <w:p w:rsidR="000F4562" w:rsidRPr="001D7DC1" w:rsidRDefault="000F4562" w:rsidP="00527C7C"/>
    <w:p w:rsidR="000F4562" w:rsidRPr="001D7DC1" w:rsidRDefault="000F4562"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F4562" w:rsidRPr="001D7DC1" w:rsidRDefault="000F4562" w:rsidP="00527C7C">
      <w:pPr>
        <w:rPr>
          <w:sz w:val="24"/>
          <w:u w:val="single"/>
        </w:rPr>
      </w:pPr>
    </w:p>
    <w:p w:rsidR="000F4562" w:rsidRPr="001D7DC1" w:rsidRDefault="000F4562" w:rsidP="001C3B91">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F4562" w:rsidRPr="001D7DC1" w:rsidRDefault="000F4562" w:rsidP="001C3B91">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0F4562" w:rsidRPr="001D7DC1" w:rsidRDefault="000F4562" w:rsidP="001C3B91">
      <w:pPr>
        <w:snapToGrid w:val="0"/>
        <w:spacing w:line="360" w:lineRule="auto"/>
        <w:ind w:leftChars="-68" w:left="31680" w:rightChars="-167" w:right="31680"/>
        <w:rPr>
          <w:rFonts w:ascii="黑体" w:eastAsia="黑体"/>
          <w:sz w:val="28"/>
          <w:szCs w:val="28"/>
        </w:rPr>
      </w:pPr>
    </w:p>
    <w:p w:rsidR="000F4562" w:rsidRPr="001D7DC1" w:rsidRDefault="000F4562" w:rsidP="001C3B91">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0F4562" w:rsidRPr="001D7DC1" w:rsidRDefault="000F4562" w:rsidP="001C3B91">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0F4562" w:rsidRPr="001D7DC1" w:rsidRDefault="000F4562" w:rsidP="001C3B91">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F4562" w:rsidRPr="001D7DC1" w:rsidRDefault="000F4562" w:rsidP="001C3B91">
      <w:pPr>
        <w:widowControl/>
        <w:wordWrap w:val="0"/>
        <w:snapToGrid w:val="0"/>
        <w:spacing w:before="90" w:after="90" w:line="360" w:lineRule="auto"/>
        <w:ind w:firstLineChars="250" w:firstLine="31680"/>
        <w:jc w:val="left"/>
        <w:rPr>
          <w:rFonts w:ascii="宋体" w:cs="宋体"/>
          <w:kern w:val="0"/>
          <w:sz w:val="28"/>
          <w:szCs w:val="28"/>
        </w:rPr>
      </w:pPr>
    </w:p>
    <w:p w:rsidR="000F4562" w:rsidRPr="001D7DC1" w:rsidRDefault="000F4562" w:rsidP="001C3B91">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0F4562" w:rsidRPr="001D7DC1" w:rsidRDefault="000F4562" w:rsidP="001C3B91">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0F4562" w:rsidRPr="001D7DC1" w:rsidRDefault="000F4562"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0F4562" w:rsidRPr="001D7DC1" w:rsidRDefault="000F4562"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0F4562" w:rsidRPr="001D7DC1" w:rsidRDefault="000F4562"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0F4562" w:rsidRPr="001D7DC1" w:rsidRDefault="000F4562"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F4562" w:rsidRPr="001D7DC1" w:rsidRDefault="000F4562" w:rsidP="008F368C">
      <w:pPr>
        <w:spacing w:line="360" w:lineRule="auto"/>
        <w:ind w:rightChars="-167" w:right="31680"/>
        <w:rPr>
          <w:sz w:val="28"/>
          <w:szCs w:val="28"/>
        </w:rPr>
      </w:pPr>
    </w:p>
    <w:p w:rsidR="000F4562" w:rsidRPr="001D7DC1" w:rsidRDefault="000F4562"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0F4562" w:rsidRDefault="000F4562" w:rsidP="000767E7"/>
                <w:p w:rsidR="000F4562" w:rsidRDefault="000F4562" w:rsidP="000767E7"/>
                <w:p w:rsidR="000F4562" w:rsidRDefault="000F4562" w:rsidP="000767E7"/>
                <w:p w:rsidR="000F4562" w:rsidRDefault="000F4562" w:rsidP="000767E7"/>
                <w:p w:rsidR="000F4562" w:rsidRDefault="000F4562" w:rsidP="000767E7"/>
                <w:p w:rsidR="000F4562" w:rsidRDefault="000F4562"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0F4562" w:rsidRPr="001D7DC1" w:rsidRDefault="000F4562" w:rsidP="001C3B91">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0F4562" w:rsidRPr="001D7DC1" w:rsidRDefault="000F4562" w:rsidP="001C3B91">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F4562" w:rsidRPr="001D7DC1" w:rsidRDefault="000F4562" w:rsidP="007E68BC">
      <w:pPr>
        <w:spacing w:line="500" w:lineRule="exact"/>
        <w:ind w:right="32"/>
        <w:rPr>
          <w:sz w:val="28"/>
          <w:szCs w:val="28"/>
        </w:rPr>
      </w:pPr>
    </w:p>
    <w:p w:rsidR="000F4562" w:rsidRPr="001D7DC1" w:rsidRDefault="000F4562" w:rsidP="001C3B91">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0F4562" w:rsidRPr="001D7DC1" w:rsidRDefault="000F4562" w:rsidP="000767E7">
      <w:pPr>
        <w:spacing w:line="360" w:lineRule="auto"/>
        <w:ind w:right="34" w:firstLine="420"/>
        <w:rPr>
          <w:sz w:val="28"/>
          <w:szCs w:val="28"/>
        </w:rPr>
      </w:pPr>
    </w:p>
    <w:p w:rsidR="000F4562" w:rsidRPr="001D7DC1" w:rsidRDefault="000F4562" w:rsidP="001C3B91">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0F4562" w:rsidRPr="001D7DC1" w:rsidRDefault="000F4562" w:rsidP="000767E7">
      <w:pPr>
        <w:spacing w:line="360" w:lineRule="auto"/>
        <w:ind w:right="34"/>
        <w:rPr>
          <w:sz w:val="28"/>
          <w:szCs w:val="28"/>
        </w:rPr>
      </w:pPr>
    </w:p>
    <w:p w:rsidR="000F4562" w:rsidRPr="001D7DC1" w:rsidRDefault="000F4562" w:rsidP="001C3B91">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0F4562" w:rsidRPr="001D7DC1" w:rsidRDefault="000F4562" w:rsidP="001C3B91">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0F4562" w:rsidRPr="001D7DC1" w:rsidRDefault="000F4562" w:rsidP="001C3B91">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0F4562" w:rsidRPr="001D7DC1" w:rsidRDefault="000F4562" w:rsidP="008F368C">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F4562" w:rsidRPr="001D7DC1" w:rsidRDefault="000F4562" w:rsidP="001C3B91">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0F4562" w:rsidRDefault="000F4562" w:rsidP="000767E7"/>
                <w:p w:rsidR="000F4562" w:rsidRDefault="000F4562" w:rsidP="000767E7"/>
                <w:p w:rsidR="000F4562" w:rsidRDefault="000F4562" w:rsidP="000767E7"/>
                <w:p w:rsidR="000F4562" w:rsidRDefault="000F4562" w:rsidP="000767E7"/>
                <w:p w:rsidR="000F4562" w:rsidRPr="00300181" w:rsidRDefault="000F4562" w:rsidP="000767E7"/>
                <w:p w:rsidR="000F4562" w:rsidRDefault="000F4562" w:rsidP="002B5649">
                  <w:pPr>
                    <w:jc w:val="center"/>
                  </w:pPr>
                  <w:r w:rsidRPr="00300181">
                    <w:rPr>
                      <w:rFonts w:hint="eastAsia"/>
                      <w:sz w:val="24"/>
                    </w:rPr>
                    <w:t>被授权</w:t>
                  </w:r>
                  <w:r>
                    <w:rPr>
                      <w:rFonts w:hint="eastAsia"/>
                      <w:sz w:val="24"/>
                    </w:rPr>
                    <w:t>人身份证复印件粘贴处</w:t>
                  </w:r>
                </w:p>
              </w:txbxContent>
            </v:textbox>
          </v:shape>
        </w:pict>
      </w:r>
    </w:p>
    <w:p w:rsidR="000F4562" w:rsidRPr="001D7DC1" w:rsidRDefault="000F4562" w:rsidP="001C3B91">
      <w:pPr>
        <w:spacing w:line="360" w:lineRule="auto"/>
        <w:ind w:rightChars="-167" w:right="31680"/>
        <w:rPr>
          <w:sz w:val="28"/>
          <w:szCs w:val="28"/>
        </w:rPr>
      </w:pPr>
    </w:p>
    <w:p w:rsidR="000F4562" w:rsidRPr="001D7DC1" w:rsidRDefault="000F4562" w:rsidP="001C3B91">
      <w:pPr>
        <w:spacing w:line="360" w:lineRule="auto"/>
        <w:ind w:rightChars="-167" w:right="31680"/>
        <w:rPr>
          <w:sz w:val="28"/>
          <w:szCs w:val="28"/>
        </w:rPr>
      </w:pPr>
    </w:p>
    <w:p w:rsidR="000F4562" w:rsidRPr="001D7DC1" w:rsidRDefault="000F4562" w:rsidP="001C3B91">
      <w:pPr>
        <w:spacing w:line="360" w:lineRule="auto"/>
        <w:ind w:rightChars="-167" w:right="31680"/>
        <w:rPr>
          <w:sz w:val="28"/>
          <w:szCs w:val="28"/>
        </w:rPr>
      </w:pPr>
    </w:p>
    <w:p w:rsidR="000F4562" w:rsidRPr="004E1988" w:rsidRDefault="000F4562"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0F4562" w:rsidRPr="004E1988" w:rsidRDefault="000F4562" w:rsidP="0020607F">
      <w:pPr>
        <w:spacing w:beforeLines="100" w:afterLines="150"/>
        <w:jc w:val="center"/>
        <w:rPr>
          <w:color w:val="000000"/>
          <w:sz w:val="28"/>
          <w:szCs w:val="28"/>
        </w:rPr>
      </w:pPr>
      <w:r w:rsidRPr="004E1988">
        <w:rPr>
          <w:rFonts w:hint="eastAsia"/>
          <w:b/>
          <w:color w:val="000000"/>
          <w:sz w:val="44"/>
          <w:szCs w:val="44"/>
        </w:rPr>
        <w:t>报名投标确认函</w:t>
      </w:r>
    </w:p>
    <w:p w:rsidR="000F4562" w:rsidRPr="00654131" w:rsidRDefault="000F4562"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0F4562" w:rsidRDefault="000F4562" w:rsidP="001C3B91">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0F4562" w:rsidRPr="00654131" w:rsidRDefault="000F4562" w:rsidP="001C3B91">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0F4562" w:rsidRDefault="000F4562" w:rsidP="00654131">
      <w:pPr>
        <w:rPr>
          <w:rFonts w:ascii="宋体" w:cs="宋体"/>
          <w:kern w:val="0"/>
          <w:sz w:val="28"/>
          <w:szCs w:val="28"/>
        </w:rPr>
      </w:pPr>
    </w:p>
    <w:p w:rsidR="000F4562" w:rsidRPr="00654131" w:rsidRDefault="000F4562" w:rsidP="00654131">
      <w:pPr>
        <w:rPr>
          <w:rFonts w:ascii="宋体" w:cs="宋体"/>
          <w:kern w:val="0"/>
          <w:sz w:val="28"/>
          <w:szCs w:val="28"/>
        </w:rPr>
      </w:pPr>
    </w:p>
    <w:p w:rsidR="000F4562" w:rsidRDefault="000F4562" w:rsidP="001C3B91">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0F4562" w:rsidRPr="00654131" w:rsidRDefault="000F4562" w:rsidP="001C3B91">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0F4562" w:rsidRDefault="000F4562" w:rsidP="001C3B91">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0F4562" w:rsidRPr="00654131" w:rsidRDefault="000F4562" w:rsidP="001C3B91">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0F4562" w:rsidRDefault="000F4562" w:rsidP="00654131">
      <w:pPr>
        <w:rPr>
          <w:rFonts w:ascii="宋体" w:cs="宋体"/>
          <w:kern w:val="0"/>
          <w:sz w:val="28"/>
          <w:szCs w:val="28"/>
        </w:rPr>
      </w:pPr>
    </w:p>
    <w:p w:rsidR="000F4562" w:rsidRDefault="000F4562" w:rsidP="00654131">
      <w:pPr>
        <w:rPr>
          <w:rFonts w:ascii="宋体" w:cs="宋体"/>
          <w:kern w:val="0"/>
          <w:sz w:val="28"/>
          <w:szCs w:val="28"/>
        </w:rPr>
      </w:pPr>
    </w:p>
    <w:p w:rsidR="000F4562" w:rsidRDefault="000F4562" w:rsidP="00654131">
      <w:pPr>
        <w:rPr>
          <w:rFonts w:ascii="宋体" w:cs="宋体"/>
          <w:kern w:val="0"/>
          <w:sz w:val="28"/>
          <w:szCs w:val="28"/>
        </w:rPr>
      </w:pPr>
    </w:p>
    <w:p w:rsidR="000F4562" w:rsidRPr="00654131" w:rsidRDefault="000F4562" w:rsidP="00654131">
      <w:pPr>
        <w:rPr>
          <w:rFonts w:ascii="宋体" w:cs="宋体"/>
          <w:kern w:val="0"/>
          <w:sz w:val="28"/>
          <w:szCs w:val="28"/>
        </w:rPr>
      </w:pPr>
    </w:p>
    <w:p w:rsidR="000F4562" w:rsidRPr="00654131" w:rsidRDefault="000F4562"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0F4562"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562" w:rsidRDefault="000F4562">
      <w:r>
        <w:separator/>
      </w:r>
    </w:p>
  </w:endnote>
  <w:endnote w:type="continuationSeparator" w:id="0">
    <w:p w:rsidR="000F4562" w:rsidRDefault="000F45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微软雅黑">
    <w:altName w:val="宋体"/>
    <w:panose1 w:val="00000000000000000000"/>
    <w:charset w:val="86"/>
    <w:family w:val="swiss"/>
    <w:notTrueType/>
    <w:pitch w:val="variable"/>
    <w:sig w:usb0="00000001" w:usb1="080E0000" w:usb2="00000010" w:usb3="00000000" w:csb0="00040000" w:csb1="00000000"/>
  </w:font>
  <w:font w:name="FrutigerNextLT-Regular">
    <w:altName w:val="方正舒体"/>
    <w:panose1 w:val="00000000000000000000"/>
    <w:charset w:val="86"/>
    <w:family w:val="auto"/>
    <w:notTrueType/>
    <w:pitch w:val="default"/>
    <w:sig w:usb0="00000001" w:usb1="080E0000" w:usb2="00000010" w:usb3="00000000" w:csb0="00040000" w:csb1="00000000"/>
  </w:font>
  <w:font w:name="Mincho">
    <w:altName w:val="MS Mincho"/>
    <w:panose1 w:val="02020609040305080305"/>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562" w:rsidRDefault="000F4562"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4562" w:rsidRDefault="000F45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562" w:rsidRDefault="000F4562"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0F4562" w:rsidRDefault="000F456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562" w:rsidRDefault="000F45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562" w:rsidRDefault="000F4562">
      <w:r>
        <w:separator/>
      </w:r>
    </w:p>
  </w:footnote>
  <w:footnote w:type="continuationSeparator" w:id="0">
    <w:p w:rsidR="000F4562" w:rsidRDefault="000F45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562" w:rsidRDefault="000F45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562" w:rsidRDefault="000F4562" w:rsidP="001C3B91">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562" w:rsidRDefault="000F45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3B3ABE"/>
    <w:multiLevelType w:val="multilevel"/>
    <w:tmpl w:val="A62C7530"/>
    <w:lvl w:ilvl="0">
      <w:start w:val="1"/>
      <w:numFmt w:val="decimal"/>
      <w:lvlText w:val="%1"/>
      <w:lvlJc w:val="left"/>
      <w:pPr>
        <w:tabs>
          <w:tab w:val="num" w:pos="750"/>
        </w:tabs>
        <w:ind w:left="750" w:hanging="750"/>
      </w:pPr>
      <w:rPr>
        <w:rFonts w:cs="Times New Roman" w:hint="default"/>
      </w:rPr>
    </w:lvl>
    <w:lvl w:ilvl="1">
      <w:start w:val="1"/>
      <w:numFmt w:val="decimal"/>
      <w:lvlText w:val="%2、"/>
      <w:lvlJc w:val="left"/>
      <w:pPr>
        <w:tabs>
          <w:tab w:val="num" w:pos="750"/>
        </w:tabs>
        <w:ind w:left="750" w:hanging="750"/>
      </w:pPr>
      <w:rPr>
        <w:rFonts w:ascii="Times New Roman" w:eastAsia="Times New Roman" w:hAnsi="Times New Roman" w:cs="Times New Roman"/>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2160"/>
        </w:tabs>
        <w:ind w:left="2160" w:hanging="2160"/>
      </w:pPr>
      <w:rPr>
        <w:rFonts w:cs="Times New Roman" w:hint="default"/>
      </w:rPr>
    </w:lvl>
    <w:lvl w:ilvl="7">
      <w:start w:val="1"/>
      <w:numFmt w:val="decimal"/>
      <w:lvlText w:val="%1.%2.%3.%4.%5.%6.%7.%8"/>
      <w:lvlJc w:val="left"/>
      <w:pPr>
        <w:tabs>
          <w:tab w:val="num" w:pos="2520"/>
        </w:tabs>
        <w:ind w:left="2520" w:hanging="2520"/>
      </w:pPr>
      <w:rPr>
        <w:rFonts w:cs="Times New Roman" w:hint="default"/>
      </w:rPr>
    </w:lvl>
    <w:lvl w:ilvl="8">
      <w:start w:val="1"/>
      <w:numFmt w:val="decimal"/>
      <w:lvlText w:val="%1.%2.%3.%4.%5.%6.%7.%8.%9"/>
      <w:lvlJc w:val="left"/>
      <w:pPr>
        <w:tabs>
          <w:tab w:val="num" w:pos="2880"/>
        </w:tabs>
        <w:ind w:left="2880" w:hanging="2880"/>
      </w:pPr>
      <w:rPr>
        <w:rFonts w:cs="Times New Roman" w:hint="default"/>
      </w:rPr>
    </w:lvl>
  </w:abstractNum>
  <w:abstractNum w:abstractNumId="15">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2"/>
  </w:num>
  <w:num w:numId="6">
    <w:abstractNumId w:val="19"/>
  </w:num>
  <w:num w:numId="7">
    <w:abstractNumId w:val="21"/>
  </w:num>
  <w:num w:numId="8">
    <w:abstractNumId w:val="15"/>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6"/>
  </w:num>
  <w:num w:numId="31">
    <w:abstractNumId w:val="14"/>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6C7"/>
    <w:rsid w:val="000147DD"/>
    <w:rsid w:val="00017796"/>
    <w:rsid w:val="0002312F"/>
    <w:rsid w:val="000239CA"/>
    <w:rsid w:val="00024DA7"/>
    <w:rsid w:val="00025837"/>
    <w:rsid w:val="0002793A"/>
    <w:rsid w:val="00031B24"/>
    <w:rsid w:val="00032D17"/>
    <w:rsid w:val="000351C0"/>
    <w:rsid w:val="000407CC"/>
    <w:rsid w:val="00040E6A"/>
    <w:rsid w:val="00041FEE"/>
    <w:rsid w:val="00042A55"/>
    <w:rsid w:val="000434FE"/>
    <w:rsid w:val="000443C4"/>
    <w:rsid w:val="00044B37"/>
    <w:rsid w:val="00045790"/>
    <w:rsid w:val="00046E5B"/>
    <w:rsid w:val="00051925"/>
    <w:rsid w:val="00053728"/>
    <w:rsid w:val="00055853"/>
    <w:rsid w:val="000568DD"/>
    <w:rsid w:val="00060724"/>
    <w:rsid w:val="00060ADA"/>
    <w:rsid w:val="00066248"/>
    <w:rsid w:val="00066555"/>
    <w:rsid w:val="0006757C"/>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0F4562"/>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9689F"/>
    <w:rsid w:val="001A28E0"/>
    <w:rsid w:val="001A5AB3"/>
    <w:rsid w:val="001B0CD7"/>
    <w:rsid w:val="001B1DD7"/>
    <w:rsid w:val="001B46F0"/>
    <w:rsid w:val="001B65F9"/>
    <w:rsid w:val="001B6BCF"/>
    <w:rsid w:val="001B73D4"/>
    <w:rsid w:val="001C00FD"/>
    <w:rsid w:val="001C23F7"/>
    <w:rsid w:val="001C3B91"/>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0BD5"/>
    <w:rsid w:val="00204794"/>
    <w:rsid w:val="00205C7D"/>
    <w:rsid w:val="00205F34"/>
    <w:rsid w:val="0020607F"/>
    <w:rsid w:val="00207F1F"/>
    <w:rsid w:val="00211178"/>
    <w:rsid w:val="00211AB0"/>
    <w:rsid w:val="002147E5"/>
    <w:rsid w:val="0021530C"/>
    <w:rsid w:val="0021555E"/>
    <w:rsid w:val="002155B0"/>
    <w:rsid w:val="0021613B"/>
    <w:rsid w:val="00220323"/>
    <w:rsid w:val="0022181E"/>
    <w:rsid w:val="00222D35"/>
    <w:rsid w:val="0022386C"/>
    <w:rsid w:val="00226002"/>
    <w:rsid w:val="002330D6"/>
    <w:rsid w:val="00234498"/>
    <w:rsid w:val="00234A48"/>
    <w:rsid w:val="00234F9D"/>
    <w:rsid w:val="0023593C"/>
    <w:rsid w:val="002362D7"/>
    <w:rsid w:val="00236657"/>
    <w:rsid w:val="002366D5"/>
    <w:rsid w:val="00247E62"/>
    <w:rsid w:val="002502F9"/>
    <w:rsid w:val="002528A8"/>
    <w:rsid w:val="00252E79"/>
    <w:rsid w:val="00255ECB"/>
    <w:rsid w:val="00256DF1"/>
    <w:rsid w:val="0026032A"/>
    <w:rsid w:val="0026111E"/>
    <w:rsid w:val="00263424"/>
    <w:rsid w:val="00266B67"/>
    <w:rsid w:val="00266DF6"/>
    <w:rsid w:val="00267F4D"/>
    <w:rsid w:val="002725A7"/>
    <w:rsid w:val="002726E7"/>
    <w:rsid w:val="00274264"/>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2917"/>
    <w:rsid w:val="002F2C7B"/>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24B1"/>
    <w:rsid w:val="00335A36"/>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2BBA"/>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3EAF"/>
    <w:rsid w:val="00405924"/>
    <w:rsid w:val="00407D09"/>
    <w:rsid w:val="00410E6C"/>
    <w:rsid w:val="004175D0"/>
    <w:rsid w:val="00417F11"/>
    <w:rsid w:val="00420018"/>
    <w:rsid w:val="00421E54"/>
    <w:rsid w:val="00422AEE"/>
    <w:rsid w:val="00426352"/>
    <w:rsid w:val="0042767A"/>
    <w:rsid w:val="00427A55"/>
    <w:rsid w:val="00430318"/>
    <w:rsid w:val="0043250B"/>
    <w:rsid w:val="00436222"/>
    <w:rsid w:val="00440341"/>
    <w:rsid w:val="00443318"/>
    <w:rsid w:val="00457592"/>
    <w:rsid w:val="004613FB"/>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32CB"/>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3EBA"/>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430A"/>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3456"/>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C7625"/>
    <w:rsid w:val="006D39B5"/>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3D28"/>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368C"/>
    <w:rsid w:val="008F4A55"/>
    <w:rsid w:val="008F7BC2"/>
    <w:rsid w:val="00900EDE"/>
    <w:rsid w:val="00902DA8"/>
    <w:rsid w:val="00903337"/>
    <w:rsid w:val="0090412E"/>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6FD0"/>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BCA"/>
    <w:rsid w:val="009B0E0C"/>
    <w:rsid w:val="009B366D"/>
    <w:rsid w:val="009B580A"/>
    <w:rsid w:val="009B5F55"/>
    <w:rsid w:val="009C0A6E"/>
    <w:rsid w:val="009C1CB1"/>
    <w:rsid w:val="009C5D0A"/>
    <w:rsid w:val="009D14E3"/>
    <w:rsid w:val="009D2E5E"/>
    <w:rsid w:val="009D4353"/>
    <w:rsid w:val="009D4481"/>
    <w:rsid w:val="009D4584"/>
    <w:rsid w:val="009D5E0A"/>
    <w:rsid w:val="009D7B7A"/>
    <w:rsid w:val="009E055D"/>
    <w:rsid w:val="009E13FE"/>
    <w:rsid w:val="009E1FEF"/>
    <w:rsid w:val="009E2062"/>
    <w:rsid w:val="009E2E53"/>
    <w:rsid w:val="009E3013"/>
    <w:rsid w:val="009F047D"/>
    <w:rsid w:val="009F0649"/>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2949"/>
    <w:rsid w:val="00A45B6C"/>
    <w:rsid w:val="00A4725D"/>
    <w:rsid w:val="00A500FC"/>
    <w:rsid w:val="00A50255"/>
    <w:rsid w:val="00A50288"/>
    <w:rsid w:val="00A51BF1"/>
    <w:rsid w:val="00A531F2"/>
    <w:rsid w:val="00A56C7F"/>
    <w:rsid w:val="00A60225"/>
    <w:rsid w:val="00A60C0F"/>
    <w:rsid w:val="00A618DE"/>
    <w:rsid w:val="00A61F23"/>
    <w:rsid w:val="00A65304"/>
    <w:rsid w:val="00A67635"/>
    <w:rsid w:val="00A806B5"/>
    <w:rsid w:val="00A83310"/>
    <w:rsid w:val="00A84CCF"/>
    <w:rsid w:val="00A8627D"/>
    <w:rsid w:val="00A8675F"/>
    <w:rsid w:val="00A8679E"/>
    <w:rsid w:val="00A86946"/>
    <w:rsid w:val="00A9060E"/>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1D9C"/>
    <w:rsid w:val="00B53D50"/>
    <w:rsid w:val="00B5444E"/>
    <w:rsid w:val="00B544D8"/>
    <w:rsid w:val="00B57180"/>
    <w:rsid w:val="00B604CB"/>
    <w:rsid w:val="00B61680"/>
    <w:rsid w:val="00B61E89"/>
    <w:rsid w:val="00B62147"/>
    <w:rsid w:val="00B64128"/>
    <w:rsid w:val="00B64130"/>
    <w:rsid w:val="00B64163"/>
    <w:rsid w:val="00B64775"/>
    <w:rsid w:val="00B65F90"/>
    <w:rsid w:val="00B72AAC"/>
    <w:rsid w:val="00B735C5"/>
    <w:rsid w:val="00B75EDF"/>
    <w:rsid w:val="00B77E69"/>
    <w:rsid w:val="00B800C7"/>
    <w:rsid w:val="00B81EB9"/>
    <w:rsid w:val="00B85A4E"/>
    <w:rsid w:val="00B906CF"/>
    <w:rsid w:val="00B92ACF"/>
    <w:rsid w:val="00B92DD2"/>
    <w:rsid w:val="00B92F00"/>
    <w:rsid w:val="00BA1A83"/>
    <w:rsid w:val="00BA2FF6"/>
    <w:rsid w:val="00BA37D5"/>
    <w:rsid w:val="00BA43D7"/>
    <w:rsid w:val="00BB1638"/>
    <w:rsid w:val="00BB3841"/>
    <w:rsid w:val="00BC1C7C"/>
    <w:rsid w:val="00BC26D5"/>
    <w:rsid w:val="00BC3657"/>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476"/>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62E3"/>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32F"/>
    <w:rsid w:val="00CE4AAA"/>
    <w:rsid w:val="00CE54A3"/>
    <w:rsid w:val="00CF06DD"/>
    <w:rsid w:val="00CF1E57"/>
    <w:rsid w:val="00CF60D2"/>
    <w:rsid w:val="00CF7AC3"/>
    <w:rsid w:val="00D000CE"/>
    <w:rsid w:val="00D01B83"/>
    <w:rsid w:val="00D01EB7"/>
    <w:rsid w:val="00D02091"/>
    <w:rsid w:val="00D07AA0"/>
    <w:rsid w:val="00D11DF2"/>
    <w:rsid w:val="00D1264D"/>
    <w:rsid w:val="00D13530"/>
    <w:rsid w:val="00D15957"/>
    <w:rsid w:val="00D17713"/>
    <w:rsid w:val="00D2041A"/>
    <w:rsid w:val="00D21DA7"/>
    <w:rsid w:val="00D22D44"/>
    <w:rsid w:val="00D24103"/>
    <w:rsid w:val="00D3072D"/>
    <w:rsid w:val="00D31D1A"/>
    <w:rsid w:val="00D32C32"/>
    <w:rsid w:val="00D35E7E"/>
    <w:rsid w:val="00D3726B"/>
    <w:rsid w:val="00D37956"/>
    <w:rsid w:val="00D42450"/>
    <w:rsid w:val="00D427DA"/>
    <w:rsid w:val="00D42EA8"/>
    <w:rsid w:val="00D44518"/>
    <w:rsid w:val="00D44AE5"/>
    <w:rsid w:val="00D457E5"/>
    <w:rsid w:val="00D47A2A"/>
    <w:rsid w:val="00D502C7"/>
    <w:rsid w:val="00D556C6"/>
    <w:rsid w:val="00D56BF5"/>
    <w:rsid w:val="00D5708F"/>
    <w:rsid w:val="00D571C6"/>
    <w:rsid w:val="00D57296"/>
    <w:rsid w:val="00D62163"/>
    <w:rsid w:val="00D626D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492D"/>
    <w:rsid w:val="00E15B9A"/>
    <w:rsid w:val="00E17905"/>
    <w:rsid w:val="00E17EFC"/>
    <w:rsid w:val="00E21B34"/>
    <w:rsid w:val="00E3415B"/>
    <w:rsid w:val="00E35AB7"/>
    <w:rsid w:val="00E35F3C"/>
    <w:rsid w:val="00E41AE6"/>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877"/>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3524"/>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1295602750">
      <w:marLeft w:val="0"/>
      <w:marRight w:val="0"/>
      <w:marTop w:val="0"/>
      <w:marBottom w:val="0"/>
      <w:divBdr>
        <w:top w:val="none" w:sz="0" w:space="0" w:color="auto"/>
        <w:left w:val="none" w:sz="0" w:space="0" w:color="auto"/>
        <w:bottom w:val="none" w:sz="0" w:space="0" w:color="auto"/>
        <w:right w:val="none" w:sz="0" w:space="0" w:color="auto"/>
      </w:divBdr>
    </w:div>
    <w:div w:id="1295602751">
      <w:marLeft w:val="0"/>
      <w:marRight w:val="0"/>
      <w:marTop w:val="0"/>
      <w:marBottom w:val="0"/>
      <w:divBdr>
        <w:top w:val="none" w:sz="0" w:space="0" w:color="auto"/>
        <w:left w:val="none" w:sz="0" w:space="0" w:color="auto"/>
        <w:bottom w:val="none" w:sz="0" w:space="0" w:color="auto"/>
        <w:right w:val="none" w:sz="0" w:space="0" w:color="auto"/>
      </w:divBdr>
      <w:divsChild>
        <w:div w:id="1295602753">
          <w:marLeft w:val="0"/>
          <w:marRight w:val="0"/>
          <w:marTop w:val="75"/>
          <w:marBottom w:val="0"/>
          <w:divBdr>
            <w:top w:val="none" w:sz="0" w:space="0" w:color="auto"/>
            <w:left w:val="none" w:sz="0" w:space="0" w:color="auto"/>
            <w:bottom w:val="none" w:sz="0" w:space="0" w:color="auto"/>
            <w:right w:val="none" w:sz="0" w:space="0" w:color="auto"/>
          </w:divBdr>
          <w:divsChild>
            <w:div w:id="129560275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2956027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gk@ntu.edu.c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246</TotalTime>
  <Pages>22</Pages>
  <Words>2240</Words>
  <Characters>12774</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106</cp:revision>
  <cp:lastPrinted>2015-05-19T09:06:00Z</cp:lastPrinted>
  <dcterms:created xsi:type="dcterms:W3CDTF">2015-05-27T09:09:00Z</dcterms:created>
  <dcterms:modified xsi:type="dcterms:W3CDTF">2016-05-23T09:24:00Z</dcterms:modified>
</cp:coreProperties>
</file>